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73" w:rsidRPr="0043163B" w:rsidRDefault="00135373" w:rsidP="0043163B">
      <w:pPr>
        <w:spacing w:before="100" w:beforeAutospacing="1" w:after="100" w:afterAutospacing="1"/>
        <w:outlineLvl w:val="1"/>
        <w:rPr>
          <w:rFonts w:ascii="Lao UI" w:hAnsi="Lao UI" w:cs="Lao UI"/>
          <w:b/>
          <w:bCs/>
          <w:noProof/>
          <w:color w:val="FFFFFF" w:themeColor="background1"/>
          <w:sz w:val="72"/>
          <w:szCs w:val="72"/>
          <w:lang w:eastAsia="pl-PL"/>
        </w:rPr>
      </w:pPr>
      <w:r w:rsidRPr="00135373">
        <w:rPr>
          <w:rFonts w:ascii="Lao UI" w:hAnsi="Lao UI" w:cs="Lao UI"/>
          <w:b/>
          <w:bCs/>
          <w:noProof/>
          <w:color w:val="FFFFFF" w:themeColor="background1"/>
          <w:sz w:val="72"/>
          <w:szCs w:val="72"/>
          <w:lang w:eastAsia="pl-PL"/>
        </w:rPr>
        <w:t>W</w:t>
      </w:r>
      <w:r w:rsidRPr="002263F5">
        <w:rPr>
          <w:rFonts w:ascii="Segoe UI" w:hAnsi="Segoe UI" w:cs="Segoe UI"/>
          <w:noProof/>
          <w:sz w:val="22"/>
          <w:szCs w:val="22"/>
          <w:lang w:eastAsia="pl-PL"/>
        </w:rPr>
        <w:drawing>
          <wp:anchor distT="0" distB="0" distL="114300" distR="114300" simplePos="0" relativeHeight="251808768" behindDoc="1" locked="0" layoutInCell="1" allowOverlap="1" wp14:anchorId="2B19D62E" wp14:editId="193A5E5B">
            <wp:simplePos x="0" y="0"/>
            <wp:positionH relativeFrom="column">
              <wp:posOffset>4505325</wp:posOffset>
            </wp:positionH>
            <wp:positionV relativeFrom="paragraph">
              <wp:posOffset>119380</wp:posOffset>
            </wp:positionV>
            <wp:extent cx="2493284" cy="38671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ept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84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1ED">
        <w:rPr>
          <w:rFonts w:ascii="Segoe UI" w:hAnsi="Segoe UI" w:cs="Segoe UI"/>
          <w:color w:val="00B0F0"/>
          <w:sz w:val="28"/>
          <w:szCs w:val="28"/>
        </w:rPr>
        <w:t xml:space="preserve">Energia słoneczna od </w:t>
      </w:r>
      <w:proofErr w:type="spellStart"/>
      <w:r w:rsidR="00EA71ED">
        <w:rPr>
          <w:rFonts w:ascii="Segoe UI" w:hAnsi="Segoe UI" w:cs="Segoe UI"/>
          <w:color w:val="00B0F0"/>
          <w:sz w:val="28"/>
          <w:szCs w:val="28"/>
        </w:rPr>
        <w:t>I</w:t>
      </w:r>
      <w:r w:rsidRPr="002263F5">
        <w:rPr>
          <w:rFonts w:ascii="Segoe UI" w:hAnsi="Segoe UI" w:cs="Segoe UI"/>
          <w:color w:val="00B0F0"/>
          <w:sz w:val="28"/>
          <w:szCs w:val="28"/>
        </w:rPr>
        <w:t>nnogy</w:t>
      </w:r>
      <w:proofErr w:type="spellEnd"/>
      <w:r w:rsidRPr="002263F5">
        <w:rPr>
          <w:rFonts w:ascii="Segoe UI" w:hAnsi="Segoe UI" w:cs="Segoe UI"/>
          <w:color w:val="00B0F0"/>
          <w:sz w:val="28"/>
          <w:szCs w:val="28"/>
        </w:rPr>
        <w:t xml:space="preserve"> Polska S.A.</w:t>
      </w:r>
    </w:p>
    <w:p w:rsidR="00135373" w:rsidRPr="00E32C3D" w:rsidRDefault="00135373" w:rsidP="00135373">
      <w:pPr>
        <w:pStyle w:val="Normalny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Nazywam się Hanna Zabłocka</w:t>
      </w:r>
      <w:r w:rsidRPr="00E32C3D">
        <w:rPr>
          <w:rFonts w:ascii="Segoe UI" w:hAnsi="Segoe UI" w:cs="Segoe UI"/>
          <w:sz w:val="20"/>
          <w:szCs w:val="20"/>
        </w:rPr>
        <w:t xml:space="preserve"> - moją pasją są odnawialne źródła energii, </w:t>
      </w:r>
      <w:r w:rsidRPr="00E32C3D">
        <w:rPr>
          <w:rFonts w:ascii="Segoe UI" w:hAnsi="Segoe UI" w:cs="Segoe UI"/>
          <w:sz w:val="20"/>
          <w:szCs w:val="20"/>
        </w:rPr>
        <w:br/>
        <w:t>w szczególności</w:t>
      </w:r>
      <w:r>
        <w:rPr>
          <w:rFonts w:ascii="Segoe UI" w:hAnsi="Segoe UI" w:cs="Segoe UI"/>
          <w:sz w:val="20"/>
          <w:szCs w:val="20"/>
        </w:rPr>
        <w:t xml:space="preserve"> energia słoneczna.  P</w:t>
      </w:r>
      <w:r w:rsidRPr="00E32C3D">
        <w:rPr>
          <w:rFonts w:ascii="Segoe UI" w:hAnsi="Segoe UI" w:cs="Segoe UI"/>
          <w:sz w:val="20"/>
          <w:szCs w:val="20"/>
        </w:rPr>
        <w:t xml:space="preserve">racuje jako Doradca Biznesowy </w:t>
      </w:r>
      <w:r w:rsidRPr="00E32C3D">
        <w:rPr>
          <w:rFonts w:ascii="Segoe UI" w:hAnsi="Segoe UI" w:cs="Segoe UI"/>
          <w:sz w:val="20"/>
          <w:szCs w:val="20"/>
        </w:rPr>
        <w:br/>
        <w:t xml:space="preserve">w firmie </w:t>
      </w:r>
      <w:proofErr w:type="spellStart"/>
      <w:r w:rsidRPr="00E32C3D">
        <w:rPr>
          <w:rFonts w:ascii="Segoe UI" w:hAnsi="Segoe UI" w:cs="Segoe UI"/>
          <w:sz w:val="20"/>
          <w:szCs w:val="20"/>
        </w:rPr>
        <w:t>innogy</w:t>
      </w:r>
      <w:proofErr w:type="spellEnd"/>
      <w:r w:rsidRPr="00E32C3D">
        <w:rPr>
          <w:rFonts w:ascii="Segoe UI" w:hAnsi="Segoe UI" w:cs="Segoe UI"/>
          <w:sz w:val="20"/>
          <w:szCs w:val="20"/>
        </w:rPr>
        <w:t xml:space="preserve"> Polska S.A., która jest dostawcą kompleksowych rozwiązań </w:t>
      </w:r>
      <w:r w:rsidRPr="00E32C3D">
        <w:rPr>
          <w:rFonts w:ascii="Segoe UI" w:hAnsi="Segoe UI" w:cs="Segoe UI"/>
          <w:sz w:val="20"/>
          <w:szCs w:val="20"/>
        </w:rPr>
        <w:br/>
        <w:t xml:space="preserve">z zakresu energii elektrycznej, dostaw gazu oraz techniki solarnej. </w:t>
      </w:r>
      <w:r w:rsidRPr="00E32C3D">
        <w:rPr>
          <w:rFonts w:ascii="Segoe UI" w:hAnsi="Segoe UI" w:cs="Segoe UI"/>
          <w:sz w:val="20"/>
          <w:szCs w:val="20"/>
        </w:rPr>
        <w:br/>
        <w:t xml:space="preserve">Pragnę  przedstawić podstawowe zagadnienia związane z wykorzystaniem </w:t>
      </w:r>
      <w:r w:rsidRPr="00E32C3D">
        <w:rPr>
          <w:rFonts w:ascii="Segoe UI" w:hAnsi="Segoe UI" w:cs="Segoe UI"/>
          <w:sz w:val="20"/>
          <w:szCs w:val="20"/>
        </w:rPr>
        <w:br/>
        <w:t>energii słonecznej oraz zachęcić do współpracy.</w:t>
      </w:r>
    </w:p>
    <w:p w:rsidR="00135373" w:rsidRPr="00B17E2E" w:rsidRDefault="00135373" w:rsidP="00135373">
      <w:pPr>
        <w:pStyle w:val="NormalnyWeb"/>
        <w:rPr>
          <w:rFonts w:ascii="Segoe UI" w:hAnsi="Segoe UI" w:cs="Segoe UI"/>
          <w:color w:val="000000"/>
          <w:sz w:val="20"/>
          <w:szCs w:val="20"/>
          <w:lang w:eastAsia="pl-PL"/>
        </w:rPr>
      </w:pPr>
      <w:r w:rsidRPr="00E32C3D">
        <w:rPr>
          <w:rFonts w:ascii="Segoe UI" w:hAnsi="Segoe UI" w:cs="Segoe UI"/>
          <w:sz w:val="20"/>
          <w:szCs w:val="20"/>
        </w:rPr>
        <w:t xml:space="preserve">Promieniowanie słoneczne jest niewyczerpanym źródłem energii, które może być wykorzystane </w:t>
      </w:r>
      <w:r>
        <w:rPr>
          <w:rFonts w:ascii="Segoe UI" w:hAnsi="Segoe UI" w:cs="Segoe UI"/>
          <w:sz w:val="20"/>
          <w:szCs w:val="20"/>
        </w:rPr>
        <w:br/>
      </w:r>
      <w:r w:rsidRPr="00E32C3D">
        <w:rPr>
          <w:rFonts w:ascii="Segoe UI" w:hAnsi="Segoe UI" w:cs="Segoe UI"/>
          <w:sz w:val="20"/>
          <w:szCs w:val="20"/>
        </w:rPr>
        <w:t xml:space="preserve">do produkcji elektryczności (panele fotowoltaiczne). Polska posiada dobre warunki nasłonecznienia </w:t>
      </w:r>
      <w:r>
        <w:rPr>
          <w:rFonts w:ascii="Segoe UI" w:hAnsi="Segoe UI" w:cs="Segoe UI"/>
          <w:sz w:val="20"/>
          <w:szCs w:val="20"/>
        </w:rPr>
        <w:br/>
      </w:r>
      <w:r w:rsidRPr="00E32C3D">
        <w:rPr>
          <w:rFonts w:ascii="Segoe UI" w:hAnsi="Segoe UI" w:cs="Segoe UI"/>
          <w:sz w:val="20"/>
          <w:szCs w:val="20"/>
        </w:rPr>
        <w:t xml:space="preserve">zainstalowane w przeciętnym gospodarstwie domowym mogą pokryć 90% zapotrzebowania na energię </w:t>
      </w:r>
      <w:r>
        <w:rPr>
          <w:rFonts w:ascii="Segoe UI" w:hAnsi="Segoe UI" w:cs="Segoe UI"/>
          <w:sz w:val="20"/>
          <w:szCs w:val="20"/>
        </w:rPr>
        <w:br/>
      </w:r>
      <w:r w:rsidRPr="00E32C3D">
        <w:rPr>
          <w:rFonts w:ascii="Segoe UI" w:hAnsi="Segoe UI" w:cs="Segoe UI"/>
          <w:sz w:val="20"/>
          <w:szCs w:val="20"/>
        </w:rPr>
        <w:t xml:space="preserve">elektryczną w skali roku, a miesiącach letnich nawet 100%. Instalacja słoneczna przynosi pozytywny efekt ekologiczny (zmniejszenie emisji zanieczyszczeń) ale przede wszystkim jest uzasadniona ekonomicznie. </w:t>
      </w:r>
    </w:p>
    <w:p w:rsid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  <w:proofErr w:type="spellStart"/>
      <w:r>
        <w:rPr>
          <w:rFonts w:ascii="Segoe UI" w:hAnsi="Segoe UI" w:cs="Segoe UI"/>
          <w:color w:val="000000"/>
          <w:sz w:val="20"/>
          <w:szCs w:val="20"/>
          <w:lang w:eastAsia="pl-PL"/>
        </w:rPr>
        <w:t>innogy</w:t>
      </w:r>
      <w:proofErr w:type="spellEnd"/>
      <w:r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 Polska S.A.</w:t>
      </w:r>
      <w:r w:rsidRPr="00B17E2E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 j</w:t>
      </w:r>
      <w:r>
        <w:rPr>
          <w:rFonts w:ascii="Segoe UI" w:hAnsi="Segoe UI" w:cs="Segoe UI"/>
          <w:color w:val="000000"/>
          <w:sz w:val="20"/>
          <w:szCs w:val="20"/>
          <w:lang w:eastAsia="pl-PL"/>
        </w:rPr>
        <w:t>est g</w:t>
      </w:r>
      <w:r w:rsidRPr="00B17E2E">
        <w:rPr>
          <w:rFonts w:ascii="Segoe UI" w:hAnsi="Segoe UI" w:cs="Segoe UI"/>
          <w:color w:val="000000"/>
          <w:sz w:val="20"/>
          <w:szCs w:val="20"/>
          <w:lang w:eastAsia="pl-PL"/>
        </w:rPr>
        <w:t>warant</w:t>
      </w:r>
      <w:r>
        <w:rPr>
          <w:rFonts w:ascii="Segoe UI" w:hAnsi="Segoe UI" w:cs="Segoe UI"/>
          <w:color w:val="000000"/>
          <w:sz w:val="20"/>
          <w:szCs w:val="20"/>
          <w:lang w:eastAsia="pl-PL"/>
        </w:rPr>
        <w:t>em</w:t>
      </w:r>
      <w:r w:rsidRPr="00B17E2E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 produktu – stabiln</w:t>
      </w:r>
      <w:r>
        <w:rPr>
          <w:rFonts w:ascii="Segoe UI" w:hAnsi="Segoe UI" w:cs="Segoe UI"/>
          <w:color w:val="000000"/>
          <w:sz w:val="20"/>
          <w:szCs w:val="20"/>
          <w:lang w:eastAsia="pl-PL"/>
        </w:rPr>
        <w:t>ą firmą</w:t>
      </w:r>
      <w:r w:rsidRPr="00B17E2E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 z dobrą pozycją finansową – nie zniknie z rynku </w:t>
      </w:r>
      <w:r>
        <w:rPr>
          <w:rFonts w:ascii="Segoe UI" w:hAnsi="Segoe UI" w:cs="Segoe UI"/>
          <w:color w:val="000000"/>
          <w:sz w:val="20"/>
          <w:szCs w:val="20"/>
          <w:lang w:eastAsia="pl-PL"/>
        </w:rPr>
        <w:br/>
      </w:r>
      <w:r w:rsidRPr="00B17E2E">
        <w:rPr>
          <w:rFonts w:ascii="Segoe UI" w:hAnsi="Segoe UI" w:cs="Segoe UI"/>
          <w:color w:val="000000"/>
          <w:sz w:val="20"/>
          <w:szCs w:val="20"/>
          <w:lang w:eastAsia="pl-PL"/>
        </w:rPr>
        <w:t>w przeciwieństwie do mniejszych firm opierający</w:t>
      </w:r>
      <w:r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ch się jedynie na produktach </w:t>
      </w:r>
    </w:p>
    <w:p w:rsid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</w:p>
    <w:p w:rsid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</w:p>
    <w:p w:rsidR="00135373" w:rsidRP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b/>
          <w:color w:val="000000"/>
          <w:sz w:val="20"/>
          <w:szCs w:val="20"/>
          <w:lang w:eastAsia="pl-PL"/>
        </w:rPr>
      </w:pPr>
      <w:r w:rsidRPr="00135373">
        <w:rPr>
          <w:rFonts w:ascii="Segoe UI" w:hAnsi="Segoe UI" w:cs="Segoe UI"/>
          <w:b/>
          <w:color w:val="000000"/>
          <w:sz w:val="20"/>
          <w:szCs w:val="20"/>
          <w:lang w:eastAsia="pl-PL"/>
        </w:rPr>
        <w:t>Hanna Zabłocka</w:t>
      </w:r>
    </w:p>
    <w:p w:rsidR="00135373" w:rsidRP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  <w:r w:rsidRPr="00135373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Doradca Biznesowy </w:t>
      </w: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eastAsia="pl-PL"/>
        </w:rPr>
        <w:t>innogy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 Polska S.A.</w:t>
      </w:r>
    </w:p>
    <w:p w:rsidR="00135373" w:rsidRP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val="de-DE" w:eastAsia="pl-PL"/>
        </w:rPr>
      </w:pP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Numer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 xml:space="preserve"> </w:t>
      </w: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telefonu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 xml:space="preserve"> </w:t>
      </w: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kom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 xml:space="preserve">.: </w:t>
      </w:r>
      <w:r w:rsidRPr="00135373">
        <w:rPr>
          <w:rFonts w:ascii="Segoe UI" w:hAnsi="Segoe UI" w:cs="Segoe UI"/>
          <w:b/>
          <w:color w:val="000000"/>
          <w:sz w:val="20"/>
          <w:szCs w:val="20"/>
          <w:lang w:val="de-DE" w:eastAsia="pl-PL"/>
        </w:rPr>
        <w:t>887 670 235</w:t>
      </w:r>
    </w:p>
    <w:p w:rsidR="00135373" w:rsidRPr="00135373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val="de-DE" w:eastAsia="pl-PL"/>
        </w:rPr>
      </w:pP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Adres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 xml:space="preserve"> </w:t>
      </w:r>
      <w:proofErr w:type="spellStart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mailowy</w:t>
      </w:r>
      <w:proofErr w:type="spellEnd"/>
      <w:r w:rsidRPr="00135373">
        <w:rPr>
          <w:rFonts w:ascii="Segoe UI" w:hAnsi="Segoe UI" w:cs="Segoe UI"/>
          <w:color w:val="000000"/>
          <w:sz w:val="20"/>
          <w:szCs w:val="20"/>
          <w:lang w:val="de-DE" w:eastAsia="pl-PL"/>
        </w:rPr>
        <w:t>: hanna.zablocka@innogy.com</w:t>
      </w:r>
    </w:p>
    <w:p w:rsidR="009318AE" w:rsidRDefault="00135373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  <w:r w:rsidRPr="00135373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Strona internetowa: </w:t>
      </w:r>
      <w:hyperlink r:id="rId10" w:history="1">
        <w:r w:rsidR="009318AE" w:rsidRPr="00093589">
          <w:rPr>
            <w:rStyle w:val="Hipercze"/>
            <w:rFonts w:ascii="Segoe UI" w:hAnsi="Segoe UI" w:cs="Segoe UI"/>
            <w:sz w:val="20"/>
            <w:szCs w:val="20"/>
            <w:lang w:eastAsia="pl-PL"/>
          </w:rPr>
          <w:t>www.innogy.pl</w:t>
        </w:r>
      </w:hyperlink>
    </w:p>
    <w:p w:rsidR="0043163B" w:rsidRDefault="0043163B" w:rsidP="00135373">
      <w:pPr>
        <w:autoSpaceDE w:val="0"/>
        <w:autoSpaceDN w:val="0"/>
        <w:adjustRightInd w:val="0"/>
        <w:rPr>
          <w:rFonts w:ascii="Segoe UI" w:hAnsi="Segoe UI" w:cs="Segoe UI"/>
          <w:color w:val="0070C0"/>
          <w:sz w:val="28"/>
          <w:szCs w:val="28"/>
        </w:rPr>
      </w:pPr>
    </w:p>
    <w:p w:rsidR="0043163B" w:rsidRDefault="0043163B" w:rsidP="00135373">
      <w:pPr>
        <w:autoSpaceDE w:val="0"/>
        <w:autoSpaceDN w:val="0"/>
        <w:adjustRightInd w:val="0"/>
        <w:rPr>
          <w:rFonts w:ascii="Segoe UI" w:hAnsi="Segoe UI" w:cs="Segoe UI"/>
          <w:color w:val="0070C0"/>
          <w:sz w:val="28"/>
          <w:szCs w:val="28"/>
        </w:rPr>
      </w:pPr>
      <w:r>
        <w:rPr>
          <w:rFonts w:ascii="Segoe UI" w:hAnsi="Segoe UI" w:cs="Segoe UI"/>
          <w:noProof/>
          <w:color w:val="0070C0"/>
          <w:sz w:val="28"/>
          <w:szCs w:val="28"/>
          <w:lang w:eastAsia="pl-PL"/>
        </w:rPr>
        <w:drawing>
          <wp:inline distT="0" distB="0" distL="0" distR="0" wp14:anchorId="2AB150A7">
            <wp:extent cx="7797165" cy="34810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63B" w:rsidRDefault="0043163B" w:rsidP="00135373">
      <w:pPr>
        <w:autoSpaceDE w:val="0"/>
        <w:autoSpaceDN w:val="0"/>
        <w:adjustRightInd w:val="0"/>
        <w:rPr>
          <w:rFonts w:ascii="Segoe UI" w:hAnsi="Segoe UI" w:cs="Segoe UI"/>
          <w:color w:val="0070C0"/>
          <w:sz w:val="28"/>
          <w:szCs w:val="28"/>
        </w:rPr>
      </w:pPr>
    </w:p>
    <w:p w:rsidR="00EA4205" w:rsidRPr="00135373" w:rsidRDefault="007F4B57" w:rsidP="00135373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  <w:lang w:eastAsia="pl-PL"/>
        </w:rPr>
      </w:pPr>
      <w:r w:rsidRPr="000E5EC4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C5540B" wp14:editId="4C3600FD">
                <wp:simplePos x="0" y="0"/>
                <wp:positionH relativeFrom="page">
                  <wp:posOffset>676275</wp:posOffset>
                </wp:positionH>
                <wp:positionV relativeFrom="page">
                  <wp:posOffset>5124450</wp:posOffset>
                </wp:positionV>
                <wp:extent cx="4752975" cy="386080"/>
                <wp:effectExtent l="0" t="0" r="9525" b="1397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969" w:rsidRPr="007F4B57" w:rsidRDefault="00631969" w:rsidP="00DB6650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3.25pt;margin-top:403.5pt;width:374.25pt;height:30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WMsA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" filled="f" stroked="f">
                <v:textbox inset="0,0,0,0">
                  <w:txbxContent>
                    <w:p w:rsidR="00631969" w:rsidRPr="007F4B57" w:rsidRDefault="00631969" w:rsidP="00DB6650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205" w:rsidRPr="007B01BA">
        <w:rPr>
          <w:rFonts w:ascii="Segoe UI" w:hAnsi="Segoe UI" w:cs="Segoe UI"/>
          <w:color w:val="0070C0"/>
          <w:sz w:val="28"/>
          <w:szCs w:val="28"/>
        </w:rPr>
        <w:t>W ramach współpracy z Klientem wykonujemy instalacje fotowoltaiczne „pod klucz”</w:t>
      </w:r>
    </w:p>
    <w:p w:rsidR="0030610C" w:rsidRPr="007B01BA" w:rsidRDefault="0030610C" w:rsidP="00EA4205">
      <w:pPr>
        <w:jc w:val="center"/>
        <w:rPr>
          <w:rFonts w:ascii="Segoe UI" w:hAnsi="Segoe UI" w:cs="Segoe UI"/>
        </w:rPr>
      </w:pPr>
    </w:p>
    <w:p w:rsidR="0030610C" w:rsidRDefault="00EA4205" w:rsidP="0030610C">
      <w:pPr>
        <w:pStyle w:val="Tekstpodstawowy"/>
        <w:spacing w:line="360" w:lineRule="auto"/>
        <w:jc w:val="center"/>
        <w:rPr>
          <w:rFonts w:ascii="Segoe UI" w:hAnsi="Segoe UI" w:cs="Segoe UI"/>
          <w:szCs w:val="18"/>
        </w:rPr>
      </w:pPr>
      <w:r w:rsidRPr="007B01BA">
        <w:rPr>
          <w:rFonts w:ascii="Segoe UI" w:hAnsi="Segoe UI" w:cs="Segoe UI"/>
          <w:szCs w:val="18"/>
        </w:rPr>
        <w:t>Niniejsza oferta ma charakter wyłącznie informacyjny i nie stanowi oferty w rozumieniu art. 66 §1 kodeksu cywilnego (Dz.U.1964.16.93 ze zm.) oraz innych właściwych przepisów prawnych</w:t>
      </w:r>
      <w:r w:rsidR="0030610C" w:rsidRPr="007B01BA">
        <w:rPr>
          <w:rFonts w:ascii="Segoe UI" w:hAnsi="Segoe UI" w:cs="Segoe UI"/>
          <w:szCs w:val="18"/>
        </w:rPr>
        <w:t>.</w:t>
      </w:r>
    </w:p>
    <w:p w:rsidR="00632602" w:rsidRPr="007B01BA" w:rsidRDefault="00632602" w:rsidP="0030610C">
      <w:pPr>
        <w:pStyle w:val="Tekstpodstawowy"/>
        <w:spacing w:line="360" w:lineRule="auto"/>
        <w:jc w:val="center"/>
        <w:rPr>
          <w:rFonts w:ascii="Segoe UI" w:hAnsi="Segoe UI" w:cs="Segoe UI"/>
          <w:szCs w:val="18"/>
        </w:rPr>
      </w:pPr>
    </w:p>
    <w:p w:rsidR="00EA4205" w:rsidRDefault="007B01BA" w:rsidP="00EA4205">
      <w:pPr>
        <w:pStyle w:val="Tekstpodstawowy"/>
        <w:spacing w:line="360" w:lineRule="auto"/>
        <w:rPr>
          <w:rFonts w:ascii="Tahoma" w:hAnsi="Tahoma" w:cs="Tahoma"/>
          <w:szCs w:val="18"/>
        </w:rPr>
      </w:pPr>
      <w:r>
        <w:rPr>
          <w:rFonts w:ascii="Arial Narrow" w:hAnsi="Arial Narrow"/>
          <w:b/>
          <w:noProof/>
          <w:lang w:eastAsia="pl-PL"/>
        </w:rPr>
        <w:drawing>
          <wp:anchor distT="0" distB="0" distL="114300" distR="114300" simplePos="0" relativeHeight="251793408" behindDoc="1" locked="0" layoutInCell="1" allowOverlap="1" wp14:anchorId="05C9E6D4" wp14:editId="2DA90538">
            <wp:simplePos x="0" y="0"/>
            <wp:positionH relativeFrom="column">
              <wp:posOffset>-142875</wp:posOffset>
            </wp:positionH>
            <wp:positionV relativeFrom="paragraph">
              <wp:posOffset>5715</wp:posOffset>
            </wp:positionV>
            <wp:extent cx="6457950" cy="3592953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59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205" w:rsidRPr="00C61DDC" w:rsidRDefault="00EA4205" w:rsidP="00C61DDC">
      <w:pPr>
        <w:spacing w:line="360" w:lineRule="auto"/>
        <w:jc w:val="both"/>
        <w:rPr>
          <w:rFonts w:ascii="Arial Narrow" w:hAnsi="Arial Narrow"/>
          <w:b/>
          <w:color w:val="0070C0"/>
        </w:rPr>
      </w:pPr>
    </w:p>
    <w:p w:rsidR="00EA4205" w:rsidRDefault="00EA4205" w:rsidP="00EA4205">
      <w:pPr>
        <w:pStyle w:val="Tekstpodstawowy"/>
        <w:spacing w:line="360" w:lineRule="auto"/>
        <w:rPr>
          <w:rFonts w:ascii="Tahoma" w:hAnsi="Tahoma" w:cs="Tahoma"/>
          <w:szCs w:val="18"/>
        </w:rPr>
      </w:pPr>
    </w:p>
    <w:p w:rsidR="00EA4205" w:rsidRDefault="00EA4205" w:rsidP="00EA4205">
      <w:pPr>
        <w:pStyle w:val="Tekstpodstawowy"/>
        <w:spacing w:line="360" w:lineRule="auto"/>
        <w:rPr>
          <w:rFonts w:ascii="Tahoma" w:hAnsi="Tahoma" w:cs="Tahoma"/>
          <w:szCs w:val="18"/>
        </w:rPr>
      </w:pPr>
    </w:p>
    <w:p w:rsidR="00EA4205" w:rsidRDefault="00EA4205" w:rsidP="00EA4205">
      <w:pPr>
        <w:pStyle w:val="Tekstpodstawowy"/>
        <w:spacing w:line="360" w:lineRule="auto"/>
        <w:rPr>
          <w:rFonts w:ascii="Tahoma" w:hAnsi="Tahoma" w:cs="Tahoma"/>
          <w:szCs w:val="18"/>
        </w:rPr>
      </w:pPr>
    </w:p>
    <w:p w:rsidR="00EA4205" w:rsidRDefault="00EA4205" w:rsidP="00EA4205">
      <w:pPr>
        <w:pStyle w:val="Tekstpodstawowy"/>
        <w:spacing w:line="360" w:lineRule="auto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Default="00EA4205" w:rsidP="00EA4205">
      <w:pPr>
        <w:jc w:val="center"/>
        <w:rPr>
          <w:rFonts w:ascii="Arial Narrow" w:hAnsi="Arial Narrow"/>
          <w:b/>
        </w:rPr>
      </w:pPr>
    </w:p>
    <w:p w:rsidR="00EA4205" w:rsidRPr="00135373" w:rsidRDefault="00EA4205" w:rsidP="00135373">
      <w:pPr>
        <w:spacing w:line="360" w:lineRule="auto"/>
        <w:jc w:val="center"/>
        <w:rPr>
          <w:rFonts w:ascii="Arial Narrow" w:hAnsi="Arial Narrow"/>
          <w:b/>
        </w:rPr>
      </w:pPr>
    </w:p>
    <w:p w:rsidR="007B01BA" w:rsidRPr="00135373" w:rsidRDefault="007B01BA" w:rsidP="00135373">
      <w:pPr>
        <w:jc w:val="center"/>
        <w:rPr>
          <w:rFonts w:ascii="Segoe UI" w:hAnsi="Segoe UI" w:cs="Segoe UI"/>
          <w:b/>
          <w:color w:val="0070C0"/>
          <w:sz w:val="22"/>
          <w:szCs w:val="22"/>
        </w:rPr>
      </w:pPr>
      <w:proofErr w:type="spellStart"/>
      <w:r w:rsidRPr="00135373">
        <w:rPr>
          <w:rFonts w:ascii="Segoe UI" w:hAnsi="Segoe UI" w:cs="Segoe UI"/>
          <w:b/>
          <w:bCs/>
          <w:color w:val="0070C0"/>
          <w:sz w:val="22"/>
          <w:szCs w:val="22"/>
        </w:rPr>
        <w:t>Fotowoltaika</w:t>
      </w:r>
      <w:proofErr w:type="spellEnd"/>
      <w:r w:rsidRPr="00135373">
        <w:rPr>
          <w:rFonts w:ascii="Segoe UI" w:hAnsi="Segoe UI" w:cs="Segoe UI"/>
          <w:b/>
          <w:bCs/>
          <w:color w:val="0070C0"/>
          <w:sz w:val="22"/>
          <w:szCs w:val="22"/>
        </w:rPr>
        <w:t xml:space="preserve"> to wyjątkowy prestiż dla właściciela</w:t>
      </w:r>
      <w:r w:rsidRPr="00135373">
        <w:rPr>
          <w:rFonts w:ascii="Segoe UI" w:hAnsi="Segoe UI" w:cs="Segoe UI"/>
          <w:b/>
          <w:color w:val="0070C0"/>
          <w:sz w:val="22"/>
          <w:szCs w:val="22"/>
        </w:rPr>
        <w:t>, który wyznacza ekologiczne trendy.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 xml:space="preserve">Atrakcyjne </w:t>
      </w:r>
      <w:proofErr w:type="spellStart"/>
      <w:r>
        <w:rPr>
          <w:rFonts w:ascii="Segoe UI" w:hAnsi="Segoe UI" w:cs="Segoe UI"/>
          <w:color w:val="0070C0"/>
          <w:sz w:val="22"/>
          <w:szCs w:val="22"/>
        </w:rPr>
        <w:t>dofinansownie</w:t>
      </w:r>
      <w:proofErr w:type="spellEnd"/>
      <w:r>
        <w:rPr>
          <w:rFonts w:ascii="Segoe UI" w:hAnsi="Segoe UI" w:cs="Segoe UI"/>
          <w:color w:val="0070C0"/>
          <w:sz w:val="22"/>
          <w:szCs w:val="22"/>
        </w:rPr>
        <w:t xml:space="preserve">  z Wojewódzkiego Funduszu Ochrony Środowiska  i Gospodarki Wodnej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Dofinansowanie od całkowitych kosztów kwalifikowanych inwestycji</w:t>
      </w:r>
      <w:r w:rsidR="00EA71ED">
        <w:rPr>
          <w:rFonts w:ascii="Segoe UI" w:hAnsi="Segoe UI" w:cs="Segoe UI"/>
          <w:color w:val="0070C0"/>
          <w:sz w:val="22"/>
          <w:szCs w:val="22"/>
        </w:rPr>
        <w:t>, brak wkładu własnego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Brak kwartalnych rozliczeń i odprowadzania podatku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Możliwość magazynowania energii w sieci PGE i odbiór własnej  wyprodukowanej energii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Oszczędność na rachunku za energię elektryczną od 50 % do 80%</w:t>
      </w:r>
    </w:p>
    <w:p w:rsidR="00511493" w:rsidRDefault="00511493" w:rsidP="00ED180C">
      <w:pPr>
        <w:pStyle w:val="Akapitzlist"/>
        <w:rPr>
          <w:rFonts w:ascii="Segoe UI" w:hAnsi="Segoe UI" w:cs="Segoe UI"/>
          <w:b/>
          <w:color w:val="0070C0"/>
          <w:sz w:val="22"/>
          <w:szCs w:val="22"/>
          <w:u w:val="single"/>
        </w:rPr>
      </w:pPr>
    </w:p>
    <w:p w:rsidR="00511493" w:rsidRDefault="00511493" w:rsidP="00ED180C">
      <w:pPr>
        <w:pStyle w:val="Akapitzlist"/>
        <w:rPr>
          <w:rFonts w:ascii="Segoe UI" w:hAnsi="Segoe UI" w:cs="Segoe UI"/>
          <w:b/>
          <w:color w:val="0070C0"/>
          <w:sz w:val="22"/>
          <w:szCs w:val="22"/>
          <w:u w:val="single"/>
        </w:rPr>
      </w:pPr>
    </w:p>
    <w:p w:rsidR="00511493" w:rsidRDefault="00511493" w:rsidP="00ED180C">
      <w:pPr>
        <w:pStyle w:val="Akapitzlist"/>
        <w:rPr>
          <w:rFonts w:ascii="Segoe UI" w:hAnsi="Segoe UI" w:cs="Segoe UI"/>
          <w:b/>
          <w:color w:val="0070C0"/>
          <w:sz w:val="22"/>
          <w:szCs w:val="22"/>
          <w:u w:val="single"/>
        </w:rPr>
      </w:pPr>
    </w:p>
    <w:p w:rsidR="00ED180C" w:rsidRDefault="00ED180C" w:rsidP="00ED180C">
      <w:pPr>
        <w:pStyle w:val="Akapitzlist"/>
        <w:rPr>
          <w:rFonts w:ascii="Segoe UI" w:hAnsi="Segoe UI" w:cs="Segoe UI"/>
          <w:b/>
          <w:color w:val="0070C0"/>
          <w:sz w:val="22"/>
          <w:szCs w:val="22"/>
          <w:u w:val="single"/>
        </w:rPr>
      </w:pPr>
      <w:r w:rsidRPr="00ED180C">
        <w:rPr>
          <w:rFonts w:ascii="Segoe UI" w:hAnsi="Segoe UI" w:cs="Segoe UI"/>
          <w:b/>
          <w:color w:val="0070C0"/>
          <w:sz w:val="22"/>
          <w:szCs w:val="22"/>
          <w:u w:val="single"/>
        </w:rPr>
        <w:t xml:space="preserve">Zalety współpracy z </w:t>
      </w:r>
      <w:proofErr w:type="spellStart"/>
      <w:r w:rsidRPr="00ED180C">
        <w:rPr>
          <w:rFonts w:ascii="Segoe UI" w:hAnsi="Segoe UI" w:cs="Segoe UI"/>
          <w:b/>
          <w:color w:val="0070C0"/>
          <w:sz w:val="22"/>
          <w:szCs w:val="22"/>
          <w:u w:val="single"/>
        </w:rPr>
        <w:t>Innogy</w:t>
      </w:r>
      <w:proofErr w:type="spellEnd"/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 w:rsidRPr="00ED180C">
        <w:rPr>
          <w:rFonts w:ascii="Segoe UI" w:hAnsi="Segoe UI" w:cs="Segoe UI"/>
          <w:color w:val="0070C0"/>
          <w:sz w:val="22"/>
          <w:szCs w:val="22"/>
        </w:rPr>
        <w:t>Przygotowanie kompletnej dokumentacji</w:t>
      </w:r>
      <w:r w:rsidR="00511493">
        <w:rPr>
          <w:rFonts w:ascii="Segoe UI" w:hAnsi="Segoe UI" w:cs="Segoe UI"/>
          <w:color w:val="0070C0"/>
          <w:sz w:val="22"/>
          <w:szCs w:val="22"/>
        </w:rPr>
        <w:t xml:space="preserve">  i pomoc w</w:t>
      </w:r>
      <w:r>
        <w:rPr>
          <w:rFonts w:ascii="Segoe UI" w:hAnsi="Segoe UI" w:cs="Segoe UI"/>
          <w:color w:val="0070C0"/>
          <w:sz w:val="22"/>
          <w:szCs w:val="22"/>
        </w:rPr>
        <w:t xml:space="preserve"> uzyskaniu dofinansowania</w:t>
      </w:r>
    </w:p>
    <w:p w:rsidR="00511493" w:rsidRDefault="00511493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Bezpłatna wizja lokalna i dopasowanie instalacji do potrzeb</w:t>
      </w:r>
    </w:p>
    <w:p w:rsidR="00ED180C" w:rsidRDefault="00ED180C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 xml:space="preserve">Bezpłatny projekt </w:t>
      </w:r>
      <w:r w:rsidR="00511493">
        <w:rPr>
          <w:rFonts w:ascii="Segoe UI" w:hAnsi="Segoe UI" w:cs="Segoe UI"/>
          <w:color w:val="0070C0"/>
          <w:sz w:val="22"/>
          <w:szCs w:val="22"/>
        </w:rPr>
        <w:t xml:space="preserve">wykonawczy </w:t>
      </w:r>
      <w:r>
        <w:rPr>
          <w:rFonts w:ascii="Segoe UI" w:hAnsi="Segoe UI" w:cs="Segoe UI"/>
          <w:color w:val="0070C0"/>
          <w:sz w:val="22"/>
          <w:szCs w:val="22"/>
        </w:rPr>
        <w:t>instalacji</w:t>
      </w:r>
      <w:r w:rsidR="00511493">
        <w:rPr>
          <w:rFonts w:ascii="Segoe UI" w:hAnsi="Segoe UI" w:cs="Segoe UI"/>
          <w:color w:val="0070C0"/>
          <w:sz w:val="22"/>
          <w:szCs w:val="22"/>
        </w:rPr>
        <w:t xml:space="preserve"> i ocena konstruktora</w:t>
      </w:r>
    </w:p>
    <w:p w:rsidR="00511493" w:rsidRDefault="00511493" w:rsidP="00ED180C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Zgłoszenie instalacji do operatora PGE</w:t>
      </w:r>
    </w:p>
    <w:p w:rsidR="003E5CFA" w:rsidRDefault="00511493" w:rsidP="00135373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>
        <w:rPr>
          <w:rFonts w:ascii="Segoe UI" w:hAnsi="Segoe UI" w:cs="Segoe UI"/>
          <w:color w:val="0070C0"/>
          <w:sz w:val="22"/>
          <w:szCs w:val="22"/>
        </w:rPr>
        <w:t>Dla pierwszych 20 klientów  ubezpieczen</w:t>
      </w:r>
      <w:r w:rsidR="003E5CFA">
        <w:rPr>
          <w:rFonts w:ascii="Segoe UI" w:hAnsi="Segoe UI" w:cs="Segoe UI"/>
          <w:color w:val="0070C0"/>
          <w:sz w:val="22"/>
          <w:szCs w:val="22"/>
        </w:rPr>
        <w:t xml:space="preserve">ie instalacji przez rok – </w:t>
      </w:r>
      <w:proofErr w:type="spellStart"/>
      <w:r w:rsidR="003E5CFA">
        <w:rPr>
          <w:rFonts w:ascii="Segoe UI" w:hAnsi="Segoe UI" w:cs="Segoe UI"/>
          <w:color w:val="0070C0"/>
          <w:sz w:val="22"/>
          <w:szCs w:val="22"/>
        </w:rPr>
        <w:t>grati</w:t>
      </w:r>
      <w:proofErr w:type="spellEnd"/>
    </w:p>
    <w:p w:rsidR="00FA3DB4" w:rsidRPr="003E5CFA" w:rsidRDefault="00511493" w:rsidP="00135373">
      <w:pPr>
        <w:pStyle w:val="Akapitzlist"/>
        <w:numPr>
          <w:ilvl w:val="0"/>
          <w:numId w:val="49"/>
        </w:numPr>
        <w:rPr>
          <w:rFonts w:ascii="Segoe UI" w:hAnsi="Segoe UI" w:cs="Segoe UI"/>
          <w:color w:val="0070C0"/>
          <w:sz w:val="22"/>
          <w:szCs w:val="22"/>
        </w:rPr>
      </w:pPr>
      <w:r w:rsidRPr="003E5CFA">
        <w:rPr>
          <w:rFonts w:ascii="Segoe UI" w:hAnsi="Segoe UI" w:cs="Segoe UI"/>
          <w:color w:val="0070C0"/>
          <w:sz w:val="22"/>
          <w:szCs w:val="22"/>
        </w:rPr>
        <w:lastRenderedPageBreak/>
        <w:t xml:space="preserve"> </w:t>
      </w:r>
      <w:r w:rsidR="00184CD5" w:rsidRPr="003E5CFA">
        <w:rPr>
          <w:rFonts w:ascii="Segoe UI" w:hAnsi="Segoe UI" w:cs="Segoe UI"/>
          <w:color w:val="00B0F0"/>
          <w:spacing w:val="30"/>
          <w:sz w:val="28"/>
          <w:szCs w:val="28"/>
        </w:rPr>
        <w:t>Promocyjne ceny zestawów  dla mieszkańców gminy Spiczyn</w:t>
      </w:r>
    </w:p>
    <w:p w:rsidR="00184CD5" w:rsidRDefault="00184CD5" w:rsidP="00C61DDC">
      <w:pPr>
        <w:autoSpaceDE w:val="0"/>
        <w:autoSpaceDN w:val="0"/>
        <w:adjustRightInd w:val="0"/>
        <w:rPr>
          <w:rFonts w:ascii="Segoe UI" w:hAnsi="Segoe UI" w:cs="Segoe UI"/>
          <w:noProof/>
          <w:sz w:val="22"/>
          <w:szCs w:val="22"/>
          <w:lang w:eastAsia="pl-PL"/>
        </w:rPr>
      </w:pPr>
    </w:p>
    <w:p w:rsidR="00184CD5" w:rsidRDefault="00EA71ED" w:rsidP="00C61DDC">
      <w:pPr>
        <w:autoSpaceDE w:val="0"/>
        <w:autoSpaceDN w:val="0"/>
        <w:adjustRightInd w:val="0"/>
        <w:rPr>
          <w:rFonts w:ascii="Segoe UI" w:hAnsi="Segoe UI" w:cs="Segoe UI"/>
          <w:noProof/>
          <w:sz w:val="22"/>
          <w:szCs w:val="22"/>
          <w:lang w:eastAsia="pl-PL"/>
        </w:rPr>
      </w:pPr>
      <w:r w:rsidRPr="002263F5">
        <w:rPr>
          <w:rFonts w:ascii="Segoe UI" w:hAnsi="Segoe UI" w:cs="Segoe UI"/>
          <w:noProof/>
          <w:sz w:val="22"/>
          <w:szCs w:val="22"/>
          <w:lang w:eastAsia="pl-PL"/>
        </w:rPr>
        <w:drawing>
          <wp:anchor distT="0" distB="0" distL="114300" distR="114300" simplePos="0" relativeHeight="251800576" behindDoc="1" locked="0" layoutInCell="1" allowOverlap="1" wp14:anchorId="425B920B" wp14:editId="4DFE9287">
            <wp:simplePos x="0" y="0"/>
            <wp:positionH relativeFrom="column">
              <wp:posOffset>-751205</wp:posOffset>
            </wp:positionH>
            <wp:positionV relativeFrom="paragraph">
              <wp:posOffset>64770</wp:posOffset>
            </wp:positionV>
            <wp:extent cx="7870190" cy="430911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ck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4B" w:rsidRPr="00EA71ED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>Małe</w:t>
      </w:r>
      <w:r w:rsidR="00135373" w:rsidRPr="00EA71ED">
        <w:rPr>
          <w:rFonts w:ascii="Arial" w:hAnsi="Arial" w:cs="Arial"/>
          <w:b/>
          <w:bCs/>
          <w:sz w:val="22"/>
          <w:szCs w:val="22"/>
          <w:lang w:eastAsia="pl-PL"/>
        </w:rPr>
        <w:t xml:space="preserve"> gospodarstwo domowe </w:t>
      </w:r>
    </w:p>
    <w:p w:rsidR="00FA3DB4" w:rsidRPr="00C93C8B" w:rsidRDefault="00FA3DB4" w:rsidP="00632602">
      <w:pPr>
        <w:rPr>
          <w:rFonts w:ascii="Arial" w:hAnsi="Arial" w:cs="Arial"/>
          <w:b/>
          <w:bCs/>
          <w:sz w:val="32"/>
          <w:szCs w:val="32"/>
          <w:lang w:eastAsia="pl-PL"/>
        </w:rPr>
      </w:pPr>
      <w:r w:rsidRPr="00C93C8B">
        <w:rPr>
          <w:rFonts w:ascii="Arial" w:hAnsi="Arial" w:cs="Arial"/>
          <w:b/>
          <w:bCs/>
          <w:sz w:val="32"/>
          <w:szCs w:val="32"/>
          <w:lang w:eastAsia="pl-PL"/>
        </w:rPr>
        <w:t xml:space="preserve">Instalacja o mocy 3 </w:t>
      </w:r>
      <w:proofErr w:type="spellStart"/>
      <w:r w:rsidRPr="00C93C8B">
        <w:rPr>
          <w:rFonts w:ascii="Arial" w:hAnsi="Arial" w:cs="Arial"/>
          <w:b/>
          <w:bCs/>
          <w:sz w:val="32"/>
          <w:szCs w:val="32"/>
          <w:lang w:eastAsia="pl-PL"/>
        </w:rPr>
        <w:t>kw</w:t>
      </w:r>
      <w:proofErr w:type="spellEnd"/>
    </w:p>
    <w:p w:rsidR="00EA71ED" w:rsidRPr="00EA71ED" w:rsidRDefault="00EA71ED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</w:p>
    <w:p w:rsidR="00EA71ED" w:rsidRPr="00EA71ED" w:rsidRDefault="00EA71ED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 w:rsidRPr="00EA71ED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0C3047">
        <w:rPr>
          <w:rFonts w:ascii="Arial" w:hAnsi="Arial" w:cs="Arial"/>
          <w:b/>
          <w:bCs/>
          <w:sz w:val="22"/>
          <w:szCs w:val="22"/>
          <w:lang w:eastAsia="pl-PL"/>
        </w:rPr>
        <w:t xml:space="preserve">Do </w:t>
      </w:r>
      <w:r w:rsidR="00C93C8B">
        <w:rPr>
          <w:rFonts w:ascii="Arial" w:hAnsi="Arial" w:cs="Arial"/>
          <w:b/>
          <w:bCs/>
          <w:sz w:val="22"/>
          <w:szCs w:val="22"/>
          <w:lang w:eastAsia="pl-PL"/>
        </w:rPr>
        <w:t>15</w:t>
      </w:r>
      <w:r w:rsidRPr="00EA71ED">
        <w:rPr>
          <w:rFonts w:ascii="Arial" w:hAnsi="Arial" w:cs="Arial"/>
          <w:b/>
          <w:bCs/>
          <w:sz w:val="22"/>
          <w:szCs w:val="22"/>
          <w:lang w:eastAsia="pl-PL"/>
        </w:rPr>
        <w:t xml:space="preserve"> instalacji w gminie</w:t>
      </w:r>
    </w:p>
    <w:p w:rsidR="00FA3DB4" w:rsidRPr="000C3047" w:rsidRDefault="000C3047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 xml:space="preserve">cena brutto  </w:t>
      </w:r>
      <w:r w:rsidR="00C93C8B">
        <w:rPr>
          <w:rFonts w:ascii="Arial" w:hAnsi="Arial" w:cs="Arial"/>
          <w:b/>
          <w:bCs/>
          <w:sz w:val="22"/>
          <w:szCs w:val="22"/>
          <w:lang w:eastAsia="pl-PL"/>
        </w:rPr>
        <w:t>16 </w:t>
      </w:r>
      <w:r w:rsidRPr="000C3047">
        <w:rPr>
          <w:rFonts w:ascii="Arial" w:hAnsi="Arial" w:cs="Arial"/>
          <w:b/>
          <w:bCs/>
          <w:sz w:val="22"/>
          <w:szCs w:val="22"/>
          <w:lang w:eastAsia="pl-PL"/>
        </w:rPr>
        <w:t>700</w:t>
      </w:r>
      <w:r w:rsidR="00C93C8B">
        <w:rPr>
          <w:rFonts w:ascii="Arial" w:hAnsi="Arial" w:cs="Arial"/>
          <w:b/>
          <w:bCs/>
          <w:sz w:val="22"/>
          <w:szCs w:val="22"/>
          <w:lang w:eastAsia="pl-PL"/>
        </w:rPr>
        <w:t xml:space="preserve"> zł</w:t>
      </w:r>
    </w:p>
    <w:p w:rsidR="00EA71ED" w:rsidRPr="000C3047" w:rsidRDefault="00EA71ED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</w:p>
    <w:p w:rsidR="00EA71ED" w:rsidRPr="000C3047" w:rsidRDefault="000C3047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C93C8B">
        <w:rPr>
          <w:rFonts w:ascii="Arial" w:hAnsi="Arial" w:cs="Arial"/>
          <w:b/>
          <w:bCs/>
          <w:sz w:val="22"/>
          <w:szCs w:val="22"/>
          <w:lang w:eastAsia="pl-PL"/>
        </w:rPr>
        <w:t>Powyżej 15</w:t>
      </w:r>
      <w:r w:rsidR="00EA71ED" w:rsidRPr="000C3047">
        <w:rPr>
          <w:rFonts w:ascii="Arial" w:hAnsi="Arial" w:cs="Arial"/>
          <w:b/>
          <w:bCs/>
          <w:sz w:val="22"/>
          <w:szCs w:val="22"/>
          <w:lang w:eastAsia="pl-PL"/>
        </w:rPr>
        <w:t xml:space="preserve"> instalacji w gminie</w:t>
      </w:r>
    </w:p>
    <w:p w:rsidR="00EA71ED" w:rsidRPr="000C3047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>Cena brutto  15 </w:t>
      </w:r>
      <w:r w:rsidR="000C3047">
        <w:rPr>
          <w:rFonts w:ascii="Arial" w:hAnsi="Arial" w:cs="Arial"/>
          <w:b/>
          <w:bCs/>
          <w:sz w:val="22"/>
          <w:szCs w:val="22"/>
          <w:lang w:eastAsia="pl-PL"/>
        </w:rPr>
        <w:t>700</w:t>
      </w:r>
      <w:r>
        <w:rPr>
          <w:rFonts w:ascii="Arial" w:hAnsi="Arial" w:cs="Arial"/>
          <w:b/>
          <w:bCs/>
          <w:sz w:val="22"/>
          <w:szCs w:val="22"/>
          <w:lang w:eastAsia="pl-PL"/>
        </w:rPr>
        <w:t xml:space="preserve"> zł</w:t>
      </w:r>
    </w:p>
    <w:p w:rsidR="000C3047" w:rsidRDefault="000C3047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</w:p>
    <w:p w:rsidR="00EA71ED" w:rsidRDefault="000C3047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C93C8B">
        <w:rPr>
          <w:rFonts w:ascii="Arial" w:hAnsi="Arial" w:cs="Arial"/>
          <w:b/>
          <w:bCs/>
          <w:sz w:val="22"/>
          <w:szCs w:val="22"/>
          <w:lang w:eastAsia="pl-PL"/>
        </w:rPr>
        <w:t>Średnie gospodarstwo domowe</w:t>
      </w:r>
    </w:p>
    <w:p w:rsidR="00C93C8B" w:rsidRPr="00C93C8B" w:rsidRDefault="00C93C8B" w:rsidP="00632602">
      <w:pPr>
        <w:rPr>
          <w:rFonts w:ascii="Arial" w:hAnsi="Arial" w:cs="Arial"/>
          <w:b/>
          <w:bCs/>
          <w:sz w:val="32"/>
          <w:szCs w:val="32"/>
          <w:lang w:eastAsia="pl-PL"/>
        </w:rPr>
      </w:pPr>
      <w:r w:rsidRPr="00C93C8B">
        <w:rPr>
          <w:rFonts w:ascii="Arial" w:hAnsi="Arial" w:cs="Arial"/>
          <w:b/>
          <w:bCs/>
          <w:sz w:val="32"/>
          <w:szCs w:val="32"/>
          <w:lang w:eastAsia="pl-PL"/>
        </w:rPr>
        <w:t xml:space="preserve">Instalacja o mocy 5 </w:t>
      </w:r>
      <w:proofErr w:type="spellStart"/>
      <w:r w:rsidRPr="00C93C8B">
        <w:rPr>
          <w:rFonts w:ascii="Arial" w:hAnsi="Arial" w:cs="Arial"/>
          <w:b/>
          <w:bCs/>
          <w:sz w:val="32"/>
          <w:szCs w:val="32"/>
          <w:lang w:eastAsia="pl-PL"/>
        </w:rPr>
        <w:t>kw</w:t>
      </w:r>
      <w:proofErr w:type="spellEnd"/>
    </w:p>
    <w:p w:rsidR="00C93C8B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</w:p>
    <w:p w:rsidR="00C93C8B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 xml:space="preserve">Do 15 instalacji w gminie </w:t>
      </w:r>
    </w:p>
    <w:p w:rsidR="00EA71ED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>Cena brutto  22 900 zł</w:t>
      </w:r>
    </w:p>
    <w:p w:rsidR="00C93C8B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</w:p>
    <w:p w:rsidR="00C93C8B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>Powyżej 15 instalacji w gminie</w:t>
      </w:r>
    </w:p>
    <w:p w:rsidR="00C93C8B" w:rsidRPr="00EA71ED" w:rsidRDefault="00C93C8B" w:rsidP="00632602">
      <w:pPr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b/>
          <w:bCs/>
          <w:sz w:val="22"/>
          <w:szCs w:val="22"/>
          <w:lang w:eastAsia="pl-PL"/>
        </w:rPr>
        <w:t>Cena brutto  21 900 zł</w:t>
      </w:r>
    </w:p>
    <w:p w:rsidR="00FA3DB4" w:rsidRPr="00EA71ED" w:rsidRDefault="00FA3DB4" w:rsidP="00632602">
      <w:pPr>
        <w:rPr>
          <w:rFonts w:ascii="Arial Rounded MT Bold" w:hAnsi="Arial Rounded MT Bold" w:cs="Segoe UI"/>
          <w:b/>
          <w:bCs/>
          <w:sz w:val="22"/>
          <w:szCs w:val="22"/>
          <w:lang w:eastAsia="pl-PL"/>
        </w:rPr>
      </w:pPr>
    </w:p>
    <w:p w:rsidR="00EA06EF" w:rsidRPr="00EA71ED" w:rsidRDefault="00EA71ED" w:rsidP="00632602">
      <w:pPr>
        <w:rPr>
          <w:rFonts w:ascii="Arial" w:hAnsi="Arial" w:cs="Arial"/>
          <w:bCs/>
          <w:sz w:val="22"/>
          <w:szCs w:val="22"/>
          <w:lang w:eastAsia="pl-PL"/>
        </w:rPr>
      </w:pPr>
      <w:r w:rsidRPr="00EA71ED">
        <w:rPr>
          <w:rFonts w:ascii="Arial" w:hAnsi="Arial" w:cs="Arial"/>
          <w:bCs/>
          <w:sz w:val="22"/>
          <w:szCs w:val="22"/>
          <w:lang w:eastAsia="pl-PL"/>
        </w:rPr>
        <w:t>Instalacja na własność</w:t>
      </w:r>
    </w:p>
    <w:p w:rsidR="00EA06EF" w:rsidRPr="00EA71ED" w:rsidRDefault="00135373" w:rsidP="00632602">
      <w:pPr>
        <w:rPr>
          <w:rFonts w:ascii="Arial" w:hAnsi="Arial" w:cs="Arial"/>
          <w:bCs/>
          <w:sz w:val="22"/>
          <w:szCs w:val="22"/>
          <w:lang w:eastAsia="pl-PL"/>
        </w:rPr>
      </w:pPr>
      <w:r w:rsidRPr="00EA71ED">
        <w:rPr>
          <w:rFonts w:ascii="Arial" w:hAnsi="Arial" w:cs="Arial"/>
          <w:bCs/>
          <w:sz w:val="22"/>
          <w:szCs w:val="22"/>
          <w:lang w:eastAsia="pl-PL"/>
        </w:rPr>
        <w:t xml:space="preserve"> już od </w:t>
      </w:r>
      <w:r w:rsidR="00EA71ED" w:rsidRPr="00EA71ED">
        <w:rPr>
          <w:rFonts w:ascii="Arial" w:hAnsi="Arial" w:cs="Arial"/>
          <w:bCs/>
          <w:sz w:val="22"/>
          <w:szCs w:val="22"/>
          <w:lang w:eastAsia="pl-PL"/>
        </w:rPr>
        <w:t>*</w:t>
      </w:r>
      <w:r w:rsidR="000C3047">
        <w:rPr>
          <w:rFonts w:ascii="Arial" w:hAnsi="Arial" w:cs="Arial"/>
          <w:bCs/>
          <w:sz w:val="22"/>
          <w:szCs w:val="22"/>
          <w:lang w:eastAsia="pl-PL"/>
        </w:rPr>
        <w:t xml:space="preserve">100 </w:t>
      </w:r>
      <w:r w:rsidR="00EA06EF" w:rsidRPr="00EA71ED">
        <w:rPr>
          <w:rFonts w:ascii="Arial" w:hAnsi="Arial" w:cs="Arial"/>
          <w:bCs/>
          <w:sz w:val="22"/>
          <w:szCs w:val="22"/>
          <w:lang w:eastAsia="pl-PL"/>
        </w:rPr>
        <w:t xml:space="preserve"> zł miesięcznie</w:t>
      </w:r>
      <w:r w:rsidR="00184CD5" w:rsidRPr="00EA71ED">
        <w:rPr>
          <w:rFonts w:ascii="Arial" w:hAnsi="Arial" w:cs="Arial"/>
          <w:bCs/>
          <w:sz w:val="22"/>
          <w:szCs w:val="22"/>
          <w:lang w:eastAsia="pl-PL"/>
        </w:rPr>
        <w:t xml:space="preserve"> do 10 lat</w:t>
      </w:r>
    </w:p>
    <w:p w:rsidR="00EA71ED" w:rsidRDefault="00EA71ED" w:rsidP="00632602">
      <w:pPr>
        <w:rPr>
          <w:rFonts w:ascii="Arial" w:hAnsi="Arial" w:cs="Arial"/>
          <w:bCs/>
          <w:sz w:val="28"/>
          <w:szCs w:val="28"/>
          <w:lang w:eastAsia="pl-PL"/>
        </w:rPr>
      </w:pPr>
    </w:p>
    <w:p w:rsidR="00EA71ED" w:rsidRPr="00EA71ED" w:rsidRDefault="00EA71ED" w:rsidP="00632602">
      <w:pPr>
        <w:rPr>
          <w:rFonts w:ascii="Arial" w:hAnsi="Arial" w:cs="Arial"/>
          <w:bCs/>
          <w:sz w:val="18"/>
          <w:szCs w:val="18"/>
          <w:lang w:eastAsia="pl-PL"/>
        </w:rPr>
      </w:pPr>
      <w:r w:rsidRPr="00EA71ED">
        <w:rPr>
          <w:rFonts w:ascii="Arial" w:hAnsi="Arial" w:cs="Arial"/>
          <w:bCs/>
          <w:sz w:val="18"/>
          <w:szCs w:val="18"/>
          <w:lang w:eastAsia="pl-PL"/>
        </w:rPr>
        <w:t>*cena orientacyjna po uzyskaniu dofinansowania</w:t>
      </w:r>
    </w:p>
    <w:p w:rsidR="00EA71ED" w:rsidRDefault="00EA71ED" w:rsidP="00EA71ED">
      <w:pPr>
        <w:rPr>
          <w:rFonts w:ascii="Arial" w:hAnsi="Arial" w:cs="Arial"/>
          <w:bCs/>
          <w:sz w:val="28"/>
          <w:szCs w:val="28"/>
          <w:lang w:eastAsia="pl-PL"/>
        </w:rPr>
      </w:pPr>
    </w:p>
    <w:p w:rsidR="00C93C8B" w:rsidRDefault="00C93C8B" w:rsidP="00EA71ED">
      <w:pPr>
        <w:rPr>
          <w:rFonts w:ascii="Arial" w:hAnsi="Arial" w:cs="Arial"/>
          <w:bCs/>
          <w:sz w:val="28"/>
          <w:szCs w:val="28"/>
          <w:lang w:eastAsia="pl-PL"/>
        </w:rPr>
      </w:pPr>
    </w:p>
    <w:p w:rsidR="00C93C8B" w:rsidRDefault="00C93C8B" w:rsidP="00EA71ED">
      <w:pPr>
        <w:rPr>
          <w:rFonts w:ascii="Arial" w:hAnsi="Arial" w:cs="Arial"/>
          <w:bCs/>
          <w:sz w:val="28"/>
          <w:szCs w:val="28"/>
          <w:lang w:eastAsia="pl-PL"/>
        </w:rPr>
      </w:pPr>
    </w:p>
    <w:p w:rsidR="00C61DDC" w:rsidRPr="00EA71ED" w:rsidRDefault="00346B9B" w:rsidP="00EA71ED">
      <w:pPr>
        <w:rPr>
          <w:rFonts w:ascii="Arial" w:hAnsi="Arial" w:cs="Arial"/>
          <w:bCs/>
          <w:sz w:val="28"/>
          <w:szCs w:val="28"/>
          <w:lang w:eastAsia="pl-PL"/>
        </w:rPr>
      </w:pPr>
      <w:r>
        <w:rPr>
          <w:rFonts w:ascii="Arial" w:hAnsi="Arial" w:cs="Arial"/>
          <w:bCs/>
          <w:sz w:val="28"/>
          <w:szCs w:val="28"/>
          <w:lang w:eastAsia="pl-PL"/>
        </w:rPr>
        <w:t xml:space="preserve"> </w:t>
      </w:r>
      <w:r w:rsidR="00C61DDC" w:rsidRPr="00632602">
        <w:rPr>
          <w:rFonts w:ascii="Segoe UI" w:hAnsi="Segoe UI" w:cs="Segoe UI"/>
          <w:bCs/>
          <w:color w:val="FF0000"/>
          <w:sz w:val="20"/>
          <w:szCs w:val="20"/>
          <w:lang w:eastAsia="pl-PL"/>
        </w:rPr>
        <w:t>Gwarancje ;</w:t>
      </w:r>
    </w:p>
    <w:p w:rsidR="00C61DDC" w:rsidRPr="00632602" w:rsidRDefault="00C61DDC" w:rsidP="00C61DDC">
      <w:pPr>
        <w:autoSpaceDE w:val="0"/>
        <w:autoSpaceDN w:val="0"/>
        <w:adjustRightInd w:val="0"/>
        <w:rPr>
          <w:rFonts w:ascii="Segoe UI" w:hAnsi="Segoe UI" w:cs="Segoe UI"/>
          <w:bCs/>
          <w:sz w:val="20"/>
          <w:szCs w:val="20"/>
          <w:lang w:eastAsia="pl-PL"/>
        </w:rPr>
      </w:pPr>
      <w:r w:rsidRPr="00632602">
        <w:rPr>
          <w:rFonts w:ascii="Segoe UI" w:hAnsi="Segoe UI" w:cs="Segoe UI"/>
          <w:bCs/>
          <w:sz w:val="20"/>
          <w:szCs w:val="20"/>
          <w:lang w:eastAsia="pl-PL"/>
        </w:rPr>
        <w:t xml:space="preserve">Moduły </w:t>
      </w:r>
      <w:r w:rsidR="00632602">
        <w:rPr>
          <w:rFonts w:ascii="Segoe UI" w:hAnsi="Segoe UI" w:cs="Segoe UI"/>
          <w:bCs/>
          <w:sz w:val="20"/>
          <w:szCs w:val="20"/>
          <w:lang w:eastAsia="pl-PL"/>
        </w:rPr>
        <w:t>fotowoltaiczne;</w:t>
      </w:r>
      <w:r w:rsidR="00632602">
        <w:rPr>
          <w:rFonts w:ascii="Segoe UI" w:hAnsi="Segoe UI" w:cs="Segoe UI"/>
          <w:bCs/>
          <w:sz w:val="20"/>
          <w:szCs w:val="20"/>
          <w:lang w:eastAsia="pl-PL"/>
        </w:rPr>
        <w:br/>
      </w:r>
      <w:r w:rsidRPr="00632602">
        <w:rPr>
          <w:rFonts w:ascii="Segoe UI" w:hAnsi="Segoe UI" w:cs="Segoe UI"/>
          <w:bCs/>
          <w:sz w:val="20"/>
          <w:szCs w:val="20"/>
          <w:lang w:eastAsia="pl-PL"/>
        </w:rPr>
        <w:t xml:space="preserve">10 lat gwarancja produktu </w:t>
      </w:r>
    </w:p>
    <w:p w:rsidR="00C61DDC" w:rsidRPr="00632602" w:rsidRDefault="00C61DDC" w:rsidP="00C61DDC">
      <w:pPr>
        <w:autoSpaceDE w:val="0"/>
        <w:autoSpaceDN w:val="0"/>
        <w:adjustRightInd w:val="0"/>
        <w:rPr>
          <w:rFonts w:ascii="Segoe UI" w:hAnsi="Segoe UI" w:cs="Segoe UI"/>
          <w:bCs/>
          <w:sz w:val="20"/>
          <w:szCs w:val="20"/>
          <w:lang w:eastAsia="pl-PL"/>
        </w:rPr>
      </w:pPr>
      <w:r w:rsidRPr="00632602">
        <w:rPr>
          <w:rFonts w:ascii="Segoe UI" w:hAnsi="Segoe UI" w:cs="Segoe UI"/>
          <w:bCs/>
          <w:sz w:val="20"/>
          <w:szCs w:val="20"/>
          <w:lang w:eastAsia="pl-PL"/>
        </w:rPr>
        <w:t xml:space="preserve">25 lat gwarancja wydajności </w:t>
      </w:r>
    </w:p>
    <w:p w:rsidR="00C61DDC" w:rsidRPr="00632602" w:rsidRDefault="00C61DDC" w:rsidP="00C61DDC">
      <w:pPr>
        <w:autoSpaceDE w:val="0"/>
        <w:autoSpaceDN w:val="0"/>
        <w:adjustRightInd w:val="0"/>
        <w:rPr>
          <w:rFonts w:ascii="Segoe UI" w:hAnsi="Segoe UI" w:cs="Segoe UI"/>
          <w:bCs/>
          <w:sz w:val="20"/>
          <w:szCs w:val="20"/>
          <w:lang w:eastAsia="pl-PL"/>
        </w:rPr>
      </w:pPr>
      <w:r w:rsidRPr="00632602">
        <w:rPr>
          <w:rFonts w:ascii="Segoe UI" w:hAnsi="Segoe UI" w:cs="Segoe UI"/>
          <w:bCs/>
          <w:sz w:val="20"/>
          <w:szCs w:val="20"/>
          <w:lang w:eastAsia="pl-PL"/>
        </w:rPr>
        <w:t>Falownik; 7 lat</w:t>
      </w:r>
    </w:p>
    <w:p w:rsidR="00C61DDC" w:rsidRPr="00632602" w:rsidRDefault="00C61DDC" w:rsidP="00C61DDC">
      <w:pPr>
        <w:autoSpaceDE w:val="0"/>
        <w:autoSpaceDN w:val="0"/>
        <w:adjustRightInd w:val="0"/>
        <w:rPr>
          <w:rFonts w:ascii="Segoe UI" w:hAnsi="Segoe UI" w:cs="Segoe UI"/>
          <w:bCs/>
          <w:sz w:val="20"/>
          <w:szCs w:val="20"/>
          <w:lang w:eastAsia="pl-PL"/>
        </w:rPr>
      </w:pPr>
      <w:r w:rsidRPr="00632602">
        <w:rPr>
          <w:rFonts w:ascii="Segoe UI" w:hAnsi="Segoe UI" w:cs="Segoe UI"/>
          <w:bCs/>
          <w:sz w:val="20"/>
          <w:szCs w:val="20"/>
          <w:lang w:eastAsia="pl-PL"/>
        </w:rPr>
        <w:t xml:space="preserve">Montaż: 3 lata </w:t>
      </w:r>
    </w:p>
    <w:p w:rsidR="00C61DDC" w:rsidRPr="00632602" w:rsidRDefault="00C61DDC" w:rsidP="00C61DDC">
      <w:pPr>
        <w:autoSpaceDE w:val="0"/>
        <w:autoSpaceDN w:val="0"/>
        <w:adjustRightInd w:val="0"/>
        <w:rPr>
          <w:rFonts w:ascii="Segoe UI" w:hAnsi="Segoe UI" w:cs="Segoe UI"/>
          <w:bCs/>
          <w:sz w:val="20"/>
          <w:szCs w:val="20"/>
          <w:lang w:eastAsia="pl-PL"/>
        </w:rPr>
      </w:pPr>
    </w:p>
    <w:p w:rsidR="00C61DDC" w:rsidRPr="00C61DDC" w:rsidRDefault="00C61DDC" w:rsidP="00C61DDC">
      <w:pPr>
        <w:autoSpaceDE w:val="0"/>
        <w:autoSpaceDN w:val="0"/>
        <w:adjustRightInd w:val="0"/>
        <w:rPr>
          <w:rFonts w:cs="EurostileTOT-Bol"/>
          <w:bCs/>
          <w:sz w:val="22"/>
          <w:szCs w:val="22"/>
          <w:lang w:eastAsia="pl-PL"/>
        </w:rPr>
      </w:pPr>
    </w:p>
    <w:p w:rsidR="006C1AE8" w:rsidRDefault="006C1AE8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6C1AE8" w:rsidRDefault="000C3047" w:rsidP="00EA4205">
      <w:pPr>
        <w:rPr>
          <w:rFonts w:ascii="Segoe UI" w:hAnsi="Segoe UI" w:cs="Segoe UI"/>
          <w:color w:val="00B0F0"/>
          <w:sz w:val="28"/>
          <w:szCs w:val="28"/>
        </w:rPr>
      </w:pPr>
      <w:r w:rsidRPr="000C3047">
        <w:rPr>
          <w:noProof/>
          <w:lang w:eastAsia="pl-PL"/>
        </w:rPr>
        <w:lastRenderedPageBreak/>
        <w:drawing>
          <wp:inline distT="0" distB="0" distL="0" distR="0" wp14:anchorId="6BD360CC" wp14:editId="273572B0">
            <wp:extent cx="6908657" cy="3291840"/>
            <wp:effectExtent l="0" t="0" r="698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5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47" w:rsidRDefault="000C3047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3E5CFA" w:rsidRDefault="003E5CFA" w:rsidP="00EA4205">
      <w:pPr>
        <w:rPr>
          <w:rFonts w:ascii="Segoe UI" w:hAnsi="Segoe UI" w:cs="Segoe UI"/>
          <w:color w:val="00B0F0"/>
          <w:sz w:val="28"/>
          <w:szCs w:val="28"/>
        </w:rPr>
      </w:pPr>
    </w:p>
    <w:p w:rsidR="00EA4205" w:rsidRPr="00E2597F" w:rsidRDefault="00EA4205" w:rsidP="00EA4205">
      <w:pPr>
        <w:rPr>
          <w:rFonts w:ascii="Segoe UI" w:hAnsi="Segoe UI" w:cs="Segoe UI"/>
          <w:color w:val="00B0F0"/>
          <w:sz w:val="28"/>
          <w:szCs w:val="28"/>
        </w:rPr>
      </w:pPr>
      <w:bookmarkStart w:id="0" w:name="_GoBack"/>
      <w:bookmarkEnd w:id="0"/>
      <w:r w:rsidRPr="00E2597F">
        <w:rPr>
          <w:rFonts w:ascii="Segoe UI" w:hAnsi="Segoe UI" w:cs="Segoe UI"/>
          <w:color w:val="00B0F0"/>
          <w:sz w:val="28"/>
          <w:szCs w:val="28"/>
        </w:rPr>
        <w:lastRenderedPageBreak/>
        <w:t>Przykładowe realizacje:</w:t>
      </w:r>
    </w:p>
    <w:p w:rsidR="00EA4205" w:rsidRDefault="00B17E2E" w:rsidP="00EA4205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pl-PL"/>
        </w:rPr>
        <w:drawing>
          <wp:inline distT="0" distB="0" distL="0" distR="0">
            <wp:extent cx="6646545" cy="2867875"/>
            <wp:effectExtent l="0" t="0" r="1905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05" w:rsidRPr="003F70FF" w:rsidRDefault="002263F5" w:rsidP="00EA4205">
      <w:pPr>
        <w:rPr>
          <w:rFonts w:ascii="Arial Narrow" w:hAnsi="Arial Narrow"/>
        </w:rPr>
      </w:pPr>
      <w:r w:rsidRPr="002263F5">
        <w:rPr>
          <w:rFonts w:ascii="Arial Narrow" w:hAnsi="Arial Narrow"/>
          <w:noProof/>
          <w:lang w:eastAsia="pl-PL"/>
        </w:rPr>
        <w:drawing>
          <wp:anchor distT="0" distB="0" distL="114300" distR="114300" simplePos="0" relativeHeight="251806720" behindDoc="1" locked="0" layoutInCell="1" allowOverlap="1" wp14:anchorId="4BC2CF46" wp14:editId="0B96974F">
            <wp:simplePos x="0" y="0"/>
            <wp:positionH relativeFrom="column">
              <wp:posOffset>3186931</wp:posOffset>
            </wp:positionH>
            <wp:positionV relativeFrom="paragraph">
              <wp:posOffset>2854325</wp:posOffset>
            </wp:positionV>
            <wp:extent cx="3463349" cy="2333147"/>
            <wp:effectExtent l="0" t="0" r="3810" b="0"/>
            <wp:wrapNone/>
            <wp:docPr id="4098" name="Picture 2" descr="\\Group.rwe.com\home\06\UI482916\zdjecia!!!\Szaniewski Krzysztof realizacja\IMG_20160823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Group.rwe.com\home\06\UI482916\zdjecia!!!\Szaniewski Krzysztof realizacja\IMG_20160823_09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9"/>
                    <a:stretch/>
                  </pic:blipFill>
                  <pic:spPr bwMode="auto">
                    <a:xfrm>
                      <a:off x="0" y="0"/>
                      <a:ext cx="3463349" cy="23331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E">
        <w:rPr>
          <w:rFonts w:ascii="Arial Narrow" w:hAnsi="Arial Narrow"/>
          <w:noProof/>
          <w:lang w:eastAsia="pl-PL"/>
        </w:rPr>
        <w:drawing>
          <wp:inline distT="0" distB="0" distL="0" distR="0" wp14:anchorId="03C3F292" wp14:editId="0F3D70E2">
            <wp:extent cx="6646545" cy="2880926"/>
            <wp:effectExtent l="0" t="0" r="19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05" w:rsidRPr="003F70FF" w:rsidRDefault="002263F5" w:rsidP="00EA4205">
      <w:pPr>
        <w:rPr>
          <w:rFonts w:ascii="Arial Narrow" w:hAnsi="Arial Narrow"/>
        </w:rPr>
      </w:pPr>
      <w:r w:rsidRPr="002263F5">
        <w:rPr>
          <w:rFonts w:ascii="Lao UI" w:hAnsi="Lao UI" w:cs="Lao UI"/>
          <w:b/>
          <w:bCs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805696" behindDoc="1" locked="0" layoutInCell="1" allowOverlap="1" wp14:anchorId="4320372A" wp14:editId="45F10E6A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3558764" cy="2295525"/>
            <wp:effectExtent l="0" t="0" r="381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5"/>
                    <a:stretch/>
                  </pic:blipFill>
                  <pic:spPr bwMode="auto">
                    <a:xfrm>
                      <a:off x="0" y="0"/>
                      <a:ext cx="3565641" cy="22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08554B" w:rsidRDefault="00135373" w:rsidP="00EA4205">
      <w:pPr>
        <w:rPr>
          <w:rFonts w:ascii="Lao UI" w:hAnsi="Lao UI" w:cs="Lao UI"/>
          <w:noProof/>
          <w:color w:val="FFFFFF" w:themeColor="background1"/>
          <w:sz w:val="96"/>
          <w:szCs w:val="96"/>
          <w:lang w:eastAsia="pl-PL"/>
        </w:rPr>
      </w:pPr>
      <w:r>
        <w:rPr>
          <w:rFonts w:ascii="Lao UI" w:hAnsi="Lao UI" w:cs="Lao UI"/>
          <w:noProof/>
          <w:color w:val="FFFFFF" w:themeColor="background1"/>
          <w:sz w:val="96"/>
          <w:szCs w:val="96"/>
          <w:lang w:eastAsia="pl-PL"/>
        </w:rPr>
        <w:lastRenderedPageBreak/>
        <w:drawing>
          <wp:anchor distT="0" distB="0" distL="114300" distR="114300" simplePos="0" relativeHeight="251804672" behindDoc="1" locked="0" layoutInCell="1" allowOverlap="1" wp14:anchorId="4D94E839" wp14:editId="649DA14E">
            <wp:simplePos x="0" y="0"/>
            <wp:positionH relativeFrom="column">
              <wp:posOffset>-323850</wp:posOffset>
            </wp:positionH>
            <wp:positionV relativeFrom="paragraph">
              <wp:posOffset>-109220</wp:posOffset>
            </wp:positionV>
            <wp:extent cx="6276975" cy="3095625"/>
            <wp:effectExtent l="0" t="0" r="9525" b="95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26104447_REALIZACJE_zdjecie_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Pr="005C561E" w:rsidRDefault="00EA4205" w:rsidP="00EA4205">
      <w:pPr>
        <w:rPr>
          <w:rFonts w:ascii="Arial Narrow" w:hAnsi="Arial Narrow"/>
        </w:rPr>
      </w:pPr>
    </w:p>
    <w:p w:rsidR="00EA4205" w:rsidRDefault="00EA4205" w:rsidP="00EA4205">
      <w:pPr>
        <w:rPr>
          <w:rFonts w:ascii="Arial Narrow" w:hAnsi="Arial Narrow"/>
        </w:rPr>
      </w:pPr>
    </w:p>
    <w:p w:rsidR="00E2597F" w:rsidRPr="005A4EEB" w:rsidRDefault="00EA4205" w:rsidP="00EA4205">
      <w:pPr>
        <w:autoSpaceDE w:val="0"/>
        <w:autoSpaceDN w:val="0"/>
        <w:adjustRightInd w:val="0"/>
        <w:rPr>
          <w:rFonts w:cs="Century Gothic"/>
          <w:color w:val="000000"/>
          <w:lang w:eastAsia="pl-PL"/>
        </w:rPr>
      </w:pPr>
      <w:r w:rsidRPr="005C561E"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  <w:t xml:space="preserve"> </w:t>
      </w:r>
    </w:p>
    <w:p w:rsidR="00E2597F" w:rsidRDefault="00E2597F" w:rsidP="00EA4205">
      <w:pPr>
        <w:autoSpaceDE w:val="0"/>
        <w:autoSpaceDN w:val="0"/>
        <w:adjustRightInd w:val="0"/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</w:pPr>
    </w:p>
    <w:p w:rsidR="00E2597F" w:rsidRDefault="00135373" w:rsidP="00EA4205">
      <w:pPr>
        <w:autoSpaceDE w:val="0"/>
        <w:autoSpaceDN w:val="0"/>
        <w:adjustRightInd w:val="0"/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8288" behindDoc="1" locked="0" layoutInCell="1" allowOverlap="1" wp14:anchorId="1F7FAA04" wp14:editId="7FAA0BEE">
            <wp:simplePos x="0" y="0"/>
            <wp:positionH relativeFrom="column">
              <wp:posOffset>-175895</wp:posOffset>
            </wp:positionH>
            <wp:positionV relativeFrom="paragraph">
              <wp:posOffset>506095</wp:posOffset>
            </wp:positionV>
            <wp:extent cx="6134100" cy="3870325"/>
            <wp:effectExtent l="0" t="0" r="0" b="0"/>
            <wp:wrapNone/>
            <wp:docPr id="2051" name="Picture 3" descr="C:\Users\ui737117\Desktop\A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i737117\Desktop\AIMG_97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7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97F" w:rsidRDefault="00E2597F" w:rsidP="00EA4205">
      <w:pPr>
        <w:autoSpaceDE w:val="0"/>
        <w:autoSpaceDN w:val="0"/>
        <w:adjustRightInd w:val="0"/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</w:pPr>
    </w:p>
    <w:p w:rsidR="00E2597F" w:rsidRDefault="00E2597F" w:rsidP="00EA4205">
      <w:pPr>
        <w:autoSpaceDE w:val="0"/>
        <w:autoSpaceDN w:val="0"/>
        <w:adjustRightInd w:val="0"/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</w:pPr>
    </w:p>
    <w:p w:rsidR="00E2597F" w:rsidRDefault="00E2597F" w:rsidP="00EA4205">
      <w:pPr>
        <w:autoSpaceDE w:val="0"/>
        <w:autoSpaceDN w:val="0"/>
        <w:adjustRightInd w:val="0"/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</w:pPr>
    </w:p>
    <w:p w:rsidR="00EA4205" w:rsidRPr="005C561E" w:rsidRDefault="00EA4205" w:rsidP="00EA4205">
      <w:pPr>
        <w:autoSpaceDE w:val="0"/>
        <w:autoSpaceDN w:val="0"/>
        <w:adjustRightInd w:val="0"/>
        <w:rPr>
          <w:rFonts w:ascii="Lao UI" w:hAnsi="Lao UI" w:cs="Lao UI"/>
          <w:color w:val="FFFFFF" w:themeColor="background1"/>
          <w:sz w:val="72"/>
          <w:szCs w:val="72"/>
          <w:lang w:eastAsia="pl-PL"/>
        </w:rPr>
      </w:pPr>
      <w:r w:rsidRPr="005C561E">
        <w:rPr>
          <w:rFonts w:ascii="Lao UI" w:hAnsi="Lao UI" w:cs="Lao UI"/>
          <w:b/>
          <w:bCs/>
          <w:color w:val="FFFFFF" w:themeColor="background1"/>
          <w:sz w:val="72"/>
          <w:szCs w:val="72"/>
          <w:lang w:eastAsia="pl-PL"/>
        </w:rPr>
        <w:t xml:space="preserve">  </w:t>
      </w:r>
    </w:p>
    <w:p w:rsidR="00EA4205" w:rsidRDefault="00EA4205" w:rsidP="00EA4205">
      <w:pPr>
        <w:autoSpaceDE w:val="0"/>
        <w:autoSpaceDN w:val="0"/>
        <w:adjustRightInd w:val="0"/>
        <w:rPr>
          <w:rFonts w:cs="Century Gothic"/>
          <w:sz w:val="28"/>
          <w:szCs w:val="28"/>
          <w:lang w:eastAsia="pl-PL"/>
        </w:rPr>
      </w:pPr>
    </w:p>
    <w:p w:rsidR="00EA4205" w:rsidRDefault="00EA4205" w:rsidP="00EA4205">
      <w:pPr>
        <w:autoSpaceDE w:val="0"/>
        <w:autoSpaceDN w:val="0"/>
        <w:adjustRightInd w:val="0"/>
        <w:rPr>
          <w:rFonts w:cs="Century Gothic"/>
          <w:sz w:val="28"/>
          <w:szCs w:val="28"/>
          <w:lang w:eastAsia="pl-PL"/>
        </w:rPr>
      </w:pPr>
    </w:p>
    <w:p w:rsidR="00EA4205" w:rsidRDefault="00EA4205" w:rsidP="00EA4205">
      <w:pPr>
        <w:autoSpaceDE w:val="0"/>
        <w:autoSpaceDN w:val="0"/>
        <w:adjustRightInd w:val="0"/>
        <w:rPr>
          <w:rFonts w:cs="Century Gothic"/>
          <w:sz w:val="28"/>
          <w:szCs w:val="28"/>
          <w:lang w:eastAsia="pl-PL"/>
        </w:rPr>
      </w:pPr>
    </w:p>
    <w:p w:rsidR="00EA4205" w:rsidRPr="00977877" w:rsidRDefault="00EA4205" w:rsidP="00EA4205">
      <w:pPr>
        <w:autoSpaceDE w:val="0"/>
        <w:autoSpaceDN w:val="0"/>
        <w:adjustRightInd w:val="0"/>
        <w:rPr>
          <w:rFonts w:ascii="Lao UI" w:hAnsi="Lao UI" w:cs="Lao UI"/>
          <w:sz w:val="23"/>
          <w:szCs w:val="23"/>
          <w:lang w:eastAsia="pl-PL"/>
        </w:rPr>
      </w:pPr>
      <w:r w:rsidRPr="005C561E">
        <w:rPr>
          <w:rFonts w:ascii="Lao UI" w:hAnsi="Lao UI" w:cs="Lao UI"/>
          <w:sz w:val="23"/>
          <w:szCs w:val="23"/>
          <w:lang w:eastAsia="pl-PL"/>
        </w:rPr>
        <w:t xml:space="preserve"> </w:t>
      </w:r>
    </w:p>
    <w:p w:rsidR="00EA4205" w:rsidRDefault="00EA4205" w:rsidP="00880C9D">
      <w:pPr>
        <w:pStyle w:val="NormalnyWeb"/>
        <w:spacing w:before="120" w:after="120"/>
        <w:rPr>
          <w:rFonts w:asciiTheme="minorHAnsi" w:hAnsiTheme="minorHAnsi"/>
        </w:rPr>
      </w:pPr>
    </w:p>
    <w:p w:rsidR="00EA4205" w:rsidRDefault="00EA4205" w:rsidP="00880C9D">
      <w:pPr>
        <w:pStyle w:val="NormalnyWeb"/>
        <w:spacing w:before="120" w:after="120"/>
        <w:rPr>
          <w:rFonts w:asciiTheme="minorHAnsi" w:hAnsiTheme="minorHAnsi"/>
        </w:rPr>
      </w:pPr>
    </w:p>
    <w:p w:rsidR="00EA4205" w:rsidRDefault="00EA4205" w:rsidP="00880C9D">
      <w:pPr>
        <w:pStyle w:val="NormalnyWeb"/>
        <w:spacing w:before="120" w:after="120"/>
        <w:rPr>
          <w:rFonts w:asciiTheme="minorHAnsi" w:hAnsiTheme="minorHAnsi"/>
        </w:rPr>
      </w:pPr>
    </w:p>
    <w:p w:rsidR="00220920" w:rsidRDefault="00220920" w:rsidP="00880C9D">
      <w:pPr>
        <w:pStyle w:val="NormalnyWeb"/>
        <w:spacing w:before="120" w:after="120"/>
        <w:rPr>
          <w:rFonts w:asciiTheme="minorHAnsi" w:hAnsiTheme="minorHAnsi"/>
        </w:rPr>
      </w:pPr>
    </w:p>
    <w:p w:rsidR="00E32C3D" w:rsidRPr="00284A13" w:rsidRDefault="00284A13" w:rsidP="00B17E2E">
      <w:pPr>
        <w:autoSpaceDE w:val="0"/>
        <w:autoSpaceDN w:val="0"/>
        <w:adjustRightInd w:val="0"/>
        <w:rPr>
          <w:rStyle w:val="Hipercze"/>
          <w:u w:val="none"/>
        </w:rPr>
      </w:pPr>
      <w:r w:rsidRPr="00284A13">
        <w:rPr>
          <w:rStyle w:val="Hipercze"/>
          <w:u w:val="none"/>
        </w:rPr>
        <w:t>Hanna Zabłocka</w:t>
      </w:r>
    </w:p>
    <w:p w:rsidR="00E32C3D" w:rsidRPr="004A6143" w:rsidRDefault="00E32C3D" w:rsidP="00B17E2E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  <w:lang w:eastAsia="pl-PL"/>
        </w:rPr>
      </w:pPr>
      <w:r w:rsidRPr="004A6143">
        <w:rPr>
          <w:rFonts w:ascii="Segoe UI" w:hAnsi="Segoe UI" w:cs="Segoe UI"/>
          <w:sz w:val="20"/>
          <w:szCs w:val="20"/>
          <w:lang w:eastAsia="pl-PL"/>
        </w:rPr>
        <w:t xml:space="preserve">Doradca Biznesowy </w:t>
      </w:r>
      <w:proofErr w:type="spellStart"/>
      <w:r w:rsidRPr="004A6143">
        <w:rPr>
          <w:rFonts w:ascii="Segoe UI" w:hAnsi="Segoe UI" w:cs="Segoe UI"/>
          <w:sz w:val="20"/>
          <w:szCs w:val="20"/>
          <w:lang w:eastAsia="pl-PL"/>
        </w:rPr>
        <w:t>innogy</w:t>
      </w:r>
      <w:proofErr w:type="spellEnd"/>
      <w:r w:rsidRPr="004A6143">
        <w:rPr>
          <w:rFonts w:ascii="Segoe UI" w:hAnsi="Segoe UI" w:cs="Segoe UI"/>
          <w:sz w:val="20"/>
          <w:szCs w:val="20"/>
          <w:lang w:eastAsia="pl-PL"/>
        </w:rPr>
        <w:t xml:space="preserve"> Polska S.A.</w:t>
      </w:r>
    </w:p>
    <w:p w:rsidR="00E32C3D" w:rsidRPr="00E32C3D" w:rsidRDefault="00E32C3D" w:rsidP="00B17E2E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  <w:lang w:eastAsia="pl-PL"/>
        </w:rPr>
      </w:pPr>
      <w:r w:rsidRPr="00E32C3D">
        <w:rPr>
          <w:rFonts w:ascii="Segoe UI" w:hAnsi="Segoe UI" w:cs="Segoe UI"/>
          <w:sz w:val="20"/>
          <w:szCs w:val="20"/>
          <w:lang w:eastAsia="pl-PL"/>
        </w:rPr>
        <w:t>N</w:t>
      </w:r>
      <w:r w:rsidR="00284A13">
        <w:rPr>
          <w:rFonts w:ascii="Segoe UI" w:hAnsi="Segoe UI" w:cs="Segoe UI"/>
          <w:sz w:val="20"/>
          <w:szCs w:val="20"/>
          <w:lang w:eastAsia="pl-PL"/>
        </w:rPr>
        <w:t xml:space="preserve">umer telefonu kom.: </w:t>
      </w:r>
      <w:r w:rsidR="00284A13" w:rsidRPr="00284A13">
        <w:rPr>
          <w:rFonts w:ascii="Segoe UI" w:hAnsi="Segoe UI" w:cs="Segoe UI"/>
          <w:b/>
          <w:sz w:val="20"/>
          <w:szCs w:val="20"/>
          <w:lang w:eastAsia="pl-PL"/>
        </w:rPr>
        <w:t>887 670 235</w:t>
      </w:r>
    </w:p>
    <w:p w:rsidR="00E32C3D" w:rsidRPr="004A6143" w:rsidRDefault="00E32C3D" w:rsidP="00E32C3D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  <w:lang w:val="de-DE" w:eastAsia="pl-PL"/>
        </w:rPr>
      </w:pPr>
      <w:r w:rsidRPr="00E32C3D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Adres mailowy: </w:t>
      </w:r>
      <w:hyperlink r:id="rId22" w:history="1">
        <w:r w:rsidR="00284A13" w:rsidRPr="005B00E2">
          <w:rPr>
            <w:rStyle w:val="Hipercze"/>
            <w:rFonts w:ascii="Segoe UI" w:hAnsi="Segoe UI" w:cs="Segoe UI"/>
            <w:sz w:val="20"/>
            <w:szCs w:val="20"/>
            <w:lang w:eastAsia="pl-PL"/>
          </w:rPr>
          <w:t>hanna.zablocka@innogy.com</w:t>
        </w:r>
      </w:hyperlink>
      <w:r w:rsidRPr="00E32C3D">
        <w:rPr>
          <w:rFonts w:ascii="Segoe UI" w:hAnsi="Segoe UI" w:cs="Segoe UI"/>
          <w:sz w:val="20"/>
          <w:szCs w:val="20"/>
          <w:lang w:eastAsia="pl-PL"/>
        </w:rPr>
        <w:br/>
      </w:r>
      <w:r w:rsidRPr="00E32C3D">
        <w:rPr>
          <w:rFonts w:ascii="Segoe UI" w:hAnsi="Segoe UI" w:cs="Segoe UI"/>
          <w:color w:val="000000"/>
          <w:sz w:val="20"/>
          <w:szCs w:val="20"/>
          <w:lang w:eastAsia="pl-PL"/>
        </w:rPr>
        <w:t xml:space="preserve">Strona internetowa: </w:t>
      </w:r>
      <w:hyperlink r:id="rId23" w:history="1">
        <w:r w:rsidRPr="00E32C3D">
          <w:rPr>
            <w:rStyle w:val="Hipercze"/>
            <w:rFonts w:ascii="Segoe UI" w:hAnsi="Segoe UI" w:cs="Segoe UI"/>
            <w:sz w:val="20"/>
            <w:szCs w:val="20"/>
            <w:lang w:eastAsia="pl-PL"/>
          </w:rPr>
          <w:t>www.innogy.pl</w:t>
        </w:r>
      </w:hyperlink>
    </w:p>
    <w:sectPr w:rsidR="00E32C3D" w:rsidRPr="004A6143" w:rsidSect="002A6358">
      <w:headerReference w:type="even" r:id="rId24"/>
      <w:headerReference w:type="default" r:id="rId25"/>
      <w:footerReference w:type="default" r:id="rId2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E31" w:rsidRDefault="00593E31" w:rsidP="00F85FA9">
      <w:r>
        <w:separator/>
      </w:r>
    </w:p>
  </w:endnote>
  <w:endnote w:type="continuationSeparator" w:id="0">
    <w:p w:rsidR="00593E31" w:rsidRDefault="00593E31" w:rsidP="00F8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ao UI">
    <w:altName w:val="Lao UI"/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urostileTOT-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Light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108434314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06F52" w:rsidRPr="00406F52" w:rsidRDefault="00406F52" w:rsidP="00406F52">
        <w:pPr>
          <w:pStyle w:val="Stopka"/>
          <w:rPr>
            <w:rFonts w:ascii="Calibri Light" w:eastAsia="MS Mincho" w:hAnsi="Calibri Light"/>
            <w:b/>
            <w:sz w:val="15"/>
            <w:lang w:eastAsia="pl-PL"/>
          </w:rPr>
        </w:pPr>
        <w:proofErr w:type="spellStart"/>
        <w:r w:rsidRPr="00406F52">
          <w:rPr>
            <w:rFonts w:ascii="Calibri Light" w:eastAsia="MS Mincho" w:hAnsi="Calibri Light"/>
            <w:b/>
            <w:sz w:val="15"/>
            <w:lang w:eastAsia="pl-PL"/>
          </w:rPr>
          <w:t>innogy</w:t>
        </w:r>
        <w:proofErr w:type="spellEnd"/>
        <w:r w:rsidRPr="00406F52">
          <w:rPr>
            <w:rFonts w:ascii="Calibri Light" w:eastAsia="MS Mincho" w:hAnsi="Calibri Light"/>
            <w:b/>
            <w:sz w:val="15"/>
            <w:lang w:eastAsia="pl-PL"/>
          </w:rPr>
          <w:t xml:space="preserve"> </w:t>
        </w:r>
        <w:r w:rsidRPr="00406F52">
          <w:rPr>
            <w:rFonts w:ascii="Calibri Light" w:eastAsia="MS Mincho" w:hAnsi="Calibri Light"/>
            <w:b/>
            <w:spacing w:val="-3"/>
            <w:sz w:val="15"/>
            <w:lang w:eastAsia="pl-PL"/>
          </w:rPr>
          <w:t>P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ols</w:t>
        </w:r>
        <w:r w:rsidRPr="00406F52">
          <w:rPr>
            <w:rFonts w:ascii="Calibri Light" w:eastAsia="MS Mincho" w:hAnsi="Calibri Light"/>
            <w:b/>
            <w:spacing w:val="-2"/>
            <w:sz w:val="15"/>
            <w:lang w:eastAsia="pl-PL"/>
          </w:rPr>
          <w:t>k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a Spół</w:t>
        </w:r>
        <w:r w:rsidRPr="00406F52">
          <w:rPr>
            <w:rFonts w:ascii="Calibri Light" w:eastAsia="MS Mincho" w:hAnsi="Calibri Light"/>
            <w:b/>
            <w:spacing w:val="-2"/>
            <w:sz w:val="15"/>
            <w:lang w:eastAsia="pl-PL"/>
          </w:rPr>
          <w:t>k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a A</w:t>
        </w:r>
        <w:r w:rsidRPr="00406F52">
          <w:rPr>
            <w:rFonts w:ascii="Calibri Light" w:eastAsia="MS Mincho" w:hAnsi="Calibri Light"/>
            <w:b/>
            <w:spacing w:val="-3"/>
            <w:sz w:val="15"/>
            <w:lang w:eastAsia="pl-PL"/>
          </w:rPr>
          <w:t>k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cyjna</w:t>
        </w:r>
      </w:p>
      <w:p w:rsidR="00406F52" w:rsidRPr="00406F52" w:rsidRDefault="00406F52" w:rsidP="00406F52">
        <w:pPr>
          <w:suppressAutoHyphens/>
          <w:rPr>
            <w:rFonts w:ascii="Calibri Light" w:eastAsia="Calibri-Light" w:hAnsi="Calibri Light" w:cs="Calibri-Light"/>
            <w:sz w:val="15"/>
            <w:lang w:eastAsia="pl-PL"/>
          </w:rPr>
        </w:pP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ul. </w:t>
        </w:r>
        <w:r w:rsidRPr="00406F52">
          <w:rPr>
            <w:rFonts w:ascii="Calibri Light" w:eastAsia="Calibri-Light" w:hAnsi="Calibri Light" w:cs="Calibri-Light"/>
            <w:spacing w:val="-5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ybr</w:t>
        </w:r>
        <w:r w:rsidRPr="00406F52">
          <w:rPr>
            <w:rFonts w:ascii="Calibri Light" w:eastAsia="Calibri-Light" w:hAnsi="Calibri Light" w:cs="Calibri-Light"/>
            <w:spacing w:val="-4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e</w:t>
        </w:r>
        <w:r w:rsidRPr="00406F52">
          <w:rPr>
            <w:rFonts w:ascii="Calibri Light" w:eastAsia="Calibri-Light" w:hAnsi="Calibri Light" w:cs="Calibri-Light"/>
            <w:spacing w:val="-4"/>
            <w:sz w:val="15"/>
            <w:lang w:eastAsia="pl-PL"/>
          </w:rPr>
          <w:t>ż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e 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ościu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pacing w:val="-6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ow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skie 41 • 00-347 </w:t>
        </w:r>
        <w:r w:rsidRPr="00406F52">
          <w:rPr>
            <w:rFonts w:ascii="Calibri Light" w:eastAsia="Calibri-Light" w:hAnsi="Calibri Light" w:cs="Calibri-Light"/>
            <w:spacing w:val="-5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a • 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Ad</w:t>
        </w:r>
        <w:r w:rsidRPr="00406F52">
          <w:rPr>
            <w:rFonts w:ascii="Calibri Light" w:eastAsia="MS Mincho" w:hAnsi="Calibri Light"/>
            <w:b/>
            <w:spacing w:val="-2"/>
            <w:sz w:val="15"/>
            <w:lang w:eastAsia="pl-PL"/>
          </w:rPr>
          <w:t>r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 xml:space="preserve">es do </w:t>
        </w:r>
        <w:r w:rsidRPr="00406F52">
          <w:rPr>
            <w:rFonts w:ascii="Calibri Light" w:eastAsia="MS Mincho" w:hAnsi="Calibri Light"/>
            <w:b/>
            <w:spacing w:val="-4"/>
            <w:sz w:val="15"/>
            <w:lang w:eastAsia="pl-PL"/>
          </w:rPr>
          <w:t>k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o</w:t>
        </w:r>
        <w:r w:rsidRPr="00406F52">
          <w:rPr>
            <w:rFonts w:ascii="Calibri Light" w:eastAsia="MS Mincho" w:hAnsi="Calibri Light"/>
            <w:b/>
            <w:spacing w:val="-2"/>
            <w:sz w:val="15"/>
            <w:lang w:eastAsia="pl-PL"/>
          </w:rPr>
          <w:t>r</w:t>
        </w:r>
        <w:r w:rsidRPr="00406F52">
          <w:rPr>
            <w:rFonts w:ascii="Calibri Light" w:eastAsia="MS Mincho" w:hAnsi="Calibri Light"/>
            <w:b/>
            <w:sz w:val="15"/>
            <w:lang w:eastAsia="pl-PL"/>
          </w:rPr>
          <w:t>espondencji</w:t>
        </w:r>
        <w:r w:rsidRPr="00406F52">
          <w:rPr>
            <w:rFonts w:ascii="Calibri Light" w:eastAsia="MS Mincho" w:hAnsi="Calibri Light"/>
            <w:sz w:val="15"/>
            <w:lang w:eastAsia="pl-PL"/>
          </w:rPr>
          <w:t xml:space="preserve">: 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00-950 </w:t>
        </w:r>
        <w:r w:rsidRPr="00406F52">
          <w:rPr>
            <w:rFonts w:ascii="Calibri Light" w:eastAsia="Calibri-Light" w:hAnsi="Calibri Light" w:cs="Calibri-Light"/>
            <w:spacing w:val="-5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 sk</w:t>
        </w:r>
        <w:r w:rsidRPr="00406F52">
          <w:rPr>
            <w:rFonts w:ascii="Calibri Light" w:eastAsia="Calibri-Light" w:hAnsi="Calibri Light" w:cs="Calibri-Light"/>
            <w:spacing w:val="-16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. poczt. 49 • T +48 22 821 31 11</w:t>
        </w:r>
      </w:p>
      <w:p w:rsidR="00406F52" w:rsidRPr="00406F52" w:rsidRDefault="00593E31" w:rsidP="00406F52">
        <w:pPr>
          <w:suppressAutoHyphens/>
          <w:rPr>
            <w:rFonts w:ascii="Calibri Light" w:eastAsia="Calibri-Light" w:hAnsi="Calibri Light" w:cs="Calibri-Light"/>
            <w:sz w:val="15"/>
            <w:lang w:eastAsia="pl-PL"/>
          </w:rPr>
        </w:pPr>
        <w:hyperlink r:id="rId1">
          <w:r w:rsidR="00406F52" w:rsidRPr="00406F52">
            <w:rPr>
              <w:rFonts w:ascii="Calibri Light" w:eastAsia="Calibri-Light" w:hAnsi="Calibri Light" w:cs="Calibri-Light"/>
              <w:sz w:val="15"/>
              <w:lang w:eastAsia="pl-PL"/>
            </w:rPr>
            <w:t>• F +48 22 821 41 05 • E i</w:t>
          </w:r>
          <w:r w:rsidR="00406F52" w:rsidRPr="00406F52">
            <w:rPr>
              <w:rFonts w:ascii="Calibri Light" w:eastAsia="Calibri-Light" w:hAnsi="Calibri Light" w:cs="Calibri-Light"/>
              <w:spacing w:val="-1"/>
              <w:sz w:val="15"/>
              <w:lang w:eastAsia="pl-PL"/>
            </w:rPr>
            <w:t>n</w:t>
          </w:r>
          <w:r w:rsidR="00406F52" w:rsidRPr="00406F52">
            <w:rPr>
              <w:rFonts w:ascii="Calibri Light" w:eastAsia="Calibri-Light" w:hAnsi="Calibri Light" w:cs="Calibri-Light"/>
              <w:spacing w:val="-4"/>
              <w:sz w:val="15"/>
              <w:lang w:eastAsia="pl-PL"/>
            </w:rPr>
            <w:t>f</w:t>
          </w:r>
          <w:r w:rsidR="00406F52" w:rsidRPr="00406F52">
            <w:rPr>
              <w:rFonts w:ascii="Calibri Light" w:eastAsia="Calibri-Light" w:hAnsi="Calibri Light" w:cs="Calibri-Light"/>
              <w:sz w:val="15"/>
              <w:lang w:eastAsia="pl-PL"/>
            </w:rPr>
            <w:t>ormacja@innog</w:t>
          </w:r>
          <w:r w:rsidR="00406F52" w:rsidRPr="00406F52">
            <w:rPr>
              <w:rFonts w:ascii="Calibri Light" w:eastAsia="Calibri-Light" w:hAnsi="Calibri Light" w:cs="Calibri-Light"/>
              <w:spacing w:val="-11"/>
              <w:sz w:val="15"/>
              <w:lang w:eastAsia="pl-PL"/>
            </w:rPr>
            <w:t>y</w:t>
          </w:r>
          <w:r w:rsidR="00406F52" w:rsidRPr="00406F52">
            <w:rPr>
              <w:rFonts w:ascii="Calibri Light" w:eastAsia="Calibri-Light" w:hAnsi="Calibri Light" w:cs="Calibri-Light"/>
              <w:sz w:val="15"/>
              <w:lang w:eastAsia="pl-PL"/>
            </w:rPr>
            <w:t>.</w:t>
          </w:r>
          <w:r w:rsidR="00406F52" w:rsidRPr="00406F52">
            <w:rPr>
              <w:rFonts w:ascii="Calibri Light" w:eastAsia="Calibri-Light" w:hAnsi="Calibri Light" w:cs="Calibri-Light"/>
              <w:spacing w:val="-1"/>
              <w:sz w:val="15"/>
              <w:lang w:eastAsia="pl-PL"/>
            </w:rPr>
            <w:t>c</w:t>
          </w:r>
        </w:hyperlink>
        <w:hyperlink r:id="rId2">
          <w:r w:rsidR="00406F52" w:rsidRPr="00406F52">
            <w:rPr>
              <w:rFonts w:ascii="Calibri Light" w:eastAsia="Calibri-Light" w:hAnsi="Calibri Light" w:cs="Calibri-Light"/>
              <w:sz w:val="15"/>
              <w:lang w:eastAsia="pl-PL"/>
            </w:rPr>
            <w:t>om • I ww</w:t>
          </w:r>
          <w:r w:rsidR="00406F52" w:rsidRPr="00406F52">
            <w:rPr>
              <w:rFonts w:ascii="Calibri Light" w:eastAsia="Calibri-Light" w:hAnsi="Calibri Light" w:cs="Calibri-Light"/>
              <w:spacing w:val="-10"/>
              <w:sz w:val="15"/>
              <w:lang w:eastAsia="pl-PL"/>
            </w:rPr>
            <w:t>w</w:t>
          </w:r>
          <w:r w:rsidR="00406F52" w:rsidRPr="00406F52">
            <w:rPr>
              <w:rFonts w:ascii="Calibri Light" w:eastAsia="Calibri-Light" w:hAnsi="Calibri Light" w:cs="Calibri-Light"/>
              <w:sz w:val="15"/>
              <w:lang w:eastAsia="pl-PL"/>
            </w:rPr>
            <w:t>.innog</w:t>
          </w:r>
          <w:r w:rsidR="00406F52" w:rsidRPr="00406F52">
            <w:rPr>
              <w:rFonts w:ascii="Calibri Light" w:eastAsia="Calibri-Light" w:hAnsi="Calibri Light" w:cs="Calibri-Light"/>
              <w:spacing w:val="-10"/>
              <w:sz w:val="15"/>
              <w:lang w:eastAsia="pl-PL"/>
            </w:rPr>
            <w:t>y</w:t>
          </w:r>
        </w:hyperlink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.pl • </w:t>
        </w:r>
        <w:r w:rsidR="00406F52" w:rsidRPr="00406F52">
          <w:rPr>
            <w:rFonts w:ascii="Calibri Light" w:eastAsia="MS Mincho" w:hAnsi="Calibri Light"/>
            <w:b/>
            <w:sz w:val="15"/>
            <w:lang w:eastAsia="pl-PL"/>
          </w:rPr>
          <w:t>Prezes Zarządu</w:t>
        </w:r>
        <w:r w:rsidR="00406F52" w:rsidRPr="00406F52">
          <w:rPr>
            <w:rFonts w:ascii="Calibri Light" w:eastAsia="MS Mincho" w:hAnsi="Calibri Light"/>
            <w:sz w:val="15"/>
            <w:lang w:eastAsia="pl-PL"/>
          </w:rPr>
          <w:t xml:space="preserve">: </w:t>
        </w:r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Dr Filip </w:t>
        </w:r>
        <w:proofErr w:type="spellStart"/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>Thon</w:t>
        </w:r>
        <w:proofErr w:type="spellEnd"/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 • </w:t>
        </w:r>
        <w:r w:rsidR="00406F52" w:rsidRPr="00406F52">
          <w:rPr>
            <w:rFonts w:ascii="Calibri Light" w:eastAsia="MS Mincho" w:hAnsi="Calibri Light"/>
            <w:b/>
            <w:sz w:val="15"/>
            <w:lang w:eastAsia="pl-PL"/>
          </w:rPr>
          <w:t>Członkowie Zarządu</w:t>
        </w:r>
        <w:r w:rsidR="00406F52" w:rsidRPr="00406F52">
          <w:rPr>
            <w:rFonts w:ascii="Calibri Light" w:eastAsia="MS Mincho" w:hAnsi="Calibri Light"/>
            <w:sz w:val="15"/>
            <w:lang w:eastAsia="pl-PL"/>
          </w:rPr>
          <w:t xml:space="preserve">: </w:t>
        </w:r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Joanna </w:t>
        </w:r>
        <w:r w:rsidR="00406F52"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>ępc</w:t>
        </w:r>
        <w:r w:rsidR="00406F52"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z</w:t>
        </w:r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>yńs</w:t>
        </w:r>
        <w:r w:rsidR="00406F52"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="00406F52" w:rsidRPr="00406F52">
          <w:rPr>
            <w:rFonts w:ascii="Calibri Light" w:eastAsia="Calibri-Light" w:hAnsi="Calibri Light" w:cs="Calibri-Light"/>
            <w:sz w:val="15"/>
            <w:lang w:eastAsia="pl-PL"/>
          </w:rPr>
          <w:t>a,</w:t>
        </w:r>
      </w:p>
      <w:p w:rsidR="00406F52" w:rsidRPr="00406F52" w:rsidRDefault="00406F52" w:rsidP="00406F52">
        <w:pPr>
          <w:suppressAutoHyphens/>
          <w:rPr>
            <w:rFonts w:ascii="Calibri Light" w:eastAsia="Calibri-Light" w:hAnsi="Calibri Light" w:cs="Calibri-Light"/>
            <w:sz w:val="15"/>
            <w:lang w:eastAsia="pl-PL"/>
          </w:rPr>
        </w:pP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Dr Sł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omir Jacek </w:t>
        </w:r>
        <w:proofErr w:type="spellStart"/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oc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ąs</w:t>
        </w:r>
        <w:proofErr w:type="spellEnd"/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, Janu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z Mo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o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z • Sąd 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ejon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o</w:t>
        </w:r>
        <w:r w:rsidRPr="00406F52">
          <w:rPr>
            <w:rFonts w:ascii="Calibri Light" w:eastAsia="Calibri-Light" w:hAnsi="Calibri Light" w:cs="Calibri-Light"/>
            <w:spacing w:val="1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 dla m.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t. </w:t>
        </w:r>
        <w:r w:rsidRPr="00406F52">
          <w:rPr>
            <w:rFonts w:ascii="Calibri Light" w:eastAsia="Calibri-Light" w:hAnsi="Calibri Light" w:cs="Calibri-Light"/>
            <w:spacing w:val="-5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a</w:t>
        </w:r>
        <w:r w:rsidRPr="00406F52">
          <w:rPr>
            <w:rFonts w:ascii="Calibri Light" w:eastAsia="Calibri-Light" w:hAnsi="Calibri Light" w:cs="Calibri-Light"/>
            <w:spacing w:val="1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y XII </w:t>
        </w:r>
        <w:r w:rsidRPr="00406F52">
          <w:rPr>
            <w:rFonts w:ascii="Calibri Light" w:eastAsia="Calibri-Light" w:hAnsi="Calibri Light" w:cs="Calibri-Light"/>
            <w:spacing w:val="-5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y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dział Gospoda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c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 K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S Nr K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R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S 0000011733 • 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api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t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ał 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akład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o</w:t>
        </w:r>
        <w:r w:rsidRPr="00406F52">
          <w:rPr>
            <w:rFonts w:ascii="Calibri Light" w:eastAsia="Calibri-Light" w:hAnsi="Calibri Light" w:cs="Calibri-Light"/>
            <w:spacing w:val="1"/>
            <w:sz w:val="15"/>
            <w:lang w:eastAsia="pl-PL"/>
          </w:rPr>
          <w:t>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</w:t>
        </w:r>
      </w:p>
      <w:p w:rsidR="00EA4205" w:rsidRPr="00406F52" w:rsidRDefault="00406F52" w:rsidP="00406F52">
        <w:pPr>
          <w:suppressAutoHyphens/>
          <w:rPr>
            <w:rFonts w:ascii="Calibri Light" w:eastAsia="Calibri-Light" w:hAnsi="Calibri Light" w:cs="Calibri-Light"/>
            <w:sz w:val="15"/>
            <w:lang w:eastAsia="pl-PL"/>
          </w:rPr>
        </w:pP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(opła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c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o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n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y w 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c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ałości) 75.066.000,00 zł •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 xml:space="preserve"> 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o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nt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o ban</w:t>
        </w:r>
        <w:r w:rsidRPr="00406F52">
          <w:rPr>
            <w:rFonts w:ascii="Calibri Light" w:eastAsia="Calibri-Light" w:hAnsi="Calibri Light" w:cs="Calibri-Light"/>
            <w:spacing w:val="-6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ow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 xml:space="preserve">e: Bank 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P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e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ao S</w:t>
        </w:r>
        <w:r w:rsidRPr="00406F52">
          <w:rPr>
            <w:rFonts w:ascii="Calibri Light" w:eastAsia="Calibri-Light" w:hAnsi="Calibri Light" w:cs="Calibri-Light"/>
            <w:spacing w:val="1"/>
            <w:sz w:val="15"/>
            <w:lang w:eastAsia="pl-PL"/>
          </w:rPr>
          <w:t>.A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. ul. Gr</w:t>
        </w:r>
        <w:r w:rsidRPr="00406F52">
          <w:rPr>
            <w:rFonts w:ascii="Calibri Light" w:eastAsia="Calibri-Light" w:hAnsi="Calibri Light" w:cs="Calibri-Light"/>
            <w:spacing w:val="-2"/>
            <w:sz w:val="15"/>
            <w:lang w:eastAsia="pl-PL"/>
          </w:rPr>
          <w:t>z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yb</w:t>
        </w:r>
        <w:r w:rsidRPr="00406F52">
          <w:rPr>
            <w:rFonts w:ascii="Calibri Light" w:eastAsia="Calibri-Light" w:hAnsi="Calibri Light" w:cs="Calibri-Light"/>
            <w:spacing w:val="-1"/>
            <w:sz w:val="15"/>
            <w:lang w:eastAsia="pl-PL"/>
          </w:rPr>
          <w:t>ow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s</w:t>
        </w:r>
        <w:r w:rsidRPr="00406F52">
          <w:rPr>
            <w:rFonts w:ascii="Calibri Light" w:eastAsia="Calibri-Light" w:hAnsi="Calibri Light" w:cs="Calibri-Light"/>
            <w:spacing w:val="-3"/>
            <w:sz w:val="15"/>
            <w:lang w:eastAsia="pl-PL"/>
          </w:rPr>
          <w:t>k</w:t>
        </w:r>
        <w:r w:rsidRPr="00406F52">
          <w:rPr>
            <w:rFonts w:ascii="Calibri Light" w:eastAsia="Calibri-Light" w:hAnsi="Calibri Light" w:cs="Calibri-Light"/>
            <w:sz w:val="15"/>
            <w:lang w:eastAsia="pl-PL"/>
          </w:rPr>
          <w:t>a 53/57 48124062471111000049737626 • NIP: 525-000-07-94</w:t>
        </w:r>
      </w:p>
      <w:p w:rsidR="00AA3CB5" w:rsidRPr="00406F52" w:rsidRDefault="00593E31" w:rsidP="009E60E3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808080" w:themeColor="background1" w:themeShade="80"/>
            <w:spacing w:val="60"/>
            <w:sz w:val="15"/>
            <w:szCs w:val="15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E31" w:rsidRDefault="00593E31" w:rsidP="00F85FA9">
      <w:r>
        <w:separator/>
      </w:r>
    </w:p>
  </w:footnote>
  <w:footnote w:type="continuationSeparator" w:id="0">
    <w:p w:rsidR="00593E31" w:rsidRDefault="00593E31" w:rsidP="00F85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3D4" w:rsidRDefault="007433D4">
    <w:pPr>
      <w:pStyle w:val="Nagwek"/>
    </w:pPr>
  </w:p>
  <w:p w:rsidR="00AA3CB5" w:rsidRDefault="00AA3CB5"/>
  <w:p w:rsidR="00AA3CB5" w:rsidRDefault="00AA3CB5"/>
  <w:p w:rsidR="00AA3CB5" w:rsidRDefault="00AA3C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F52" w:rsidRDefault="00406F52">
    <w:pPr>
      <w:pStyle w:val="Nagwek"/>
    </w:pPr>
    <w:proofErr w:type="spellStart"/>
    <w:r w:rsidRPr="006E5491">
      <w:rPr>
        <w:rFonts w:eastAsia="Calibri-Light" w:cs="Calibri-Light"/>
        <w:sz w:val="13"/>
        <w:szCs w:val="13"/>
      </w:rPr>
      <w:t>innogy</w:t>
    </w:r>
    <w:proofErr w:type="spellEnd"/>
    <w:r w:rsidRPr="006E5491">
      <w:rPr>
        <w:rFonts w:eastAsia="Calibri-Light" w:cs="Calibri-Light"/>
        <w:sz w:val="13"/>
        <w:szCs w:val="13"/>
      </w:rPr>
      <w:t xml:space="preserve"> </w:t>
    </w:r>
    <w:r w:rsidRPr="006E5491">
      <w:rPr>
        <w:rFonts w:eastAsia="Calibri-Light" w:cs="Calibri-Light"/>
        <w:spacing w:val="-3"/>
        <w:sz w:val="13"/>
        <w:szCs w:val="13"/>
      </w:rPr>
      <w:t>P</w:t>
    </w:r>
    <w:r w:rsidRPr="006E5491">
      <w:rPr>
        <w:rFonts w:eastAsia="Calibri-Light" w:cs="Calibri-Light"/>
        <w:sz w:val="13"/>
        <w:szCs w:val="13"/>
      </w:rPr>
      <w:t>ols</w:t>
    </w:r>
    <w:r w:rsidRPr="006E5491">
      <w:rPr>
        <w:rFonts w:eastAsia="Calibri-Light" w:cs="Calibri-Light"/>
        <w:spacing w:val="-3"/>
        <w:sz w:val="13"/>
        <w:szCs w:val="13"/>
      </w:rPr>
      <w:t>k</w:t>
    </w:r>
    <w:r w:rsidRPr="006E5491">
      <w:rPr>
        <w:rFonts w:eastAsia="Calibri-Light" w:cs="Calibri-Light"/>
        <w:sz w:val="13"/>
        <w:szCs w:val="13"/>
      </w:rPr>
      <w:t>a S</w:t>
    </w:r>
    <w:r w:rsidRPr="006E5491">
      <w:rPr>
        <w:rFonts w:eastAsia="Calibri-Light" w:cs="Calibri-Light"/>
        <w:spacing w:val="1"/>
        <w:sz w:val="13"/>
        <w:szCs w:val="13"/>
      </w:rPr>
      <w:t>.A</w:t>
    </w:r>
    <w:r w:rsidRPr="006E5491">
      <w:rPr>
        <w:rFonts w:eastAsia="Calibri-Light" w:cs="Calibri-Light"/>
        <w:sz w:val="13"/>
        <w:szCs w:val="13"/>
      </w:rPr>
      <w:t xml:space="preserve">. • ul. </w:t>
    </w:r>
    <w:r w:rsidRPr="006E5491">
      <w:rPr>
        <w:rFonts w:eastAsia="Calibri-Light" w:cs="Calibri-Light"/>
        <w:spacing w:val="-4"/>
        <w:sz w:val="13"/>
        <w:szCs w:val="13"/>
      </w:rPr>
      <w:t>W</w:t>
    </w:r>
    <w:r w:rsidRPr="006E5491">
      <w:rPr>
        <w:rFonts w:eastAsia="Calibri-Light" w:cs="Calibri-Light"/>
        <w:sz w:val="13"/>
        <w:szCs w:val="13"/>
      </w:rPr>
      <w:t>ybr</w:t>
    </w:r>
    <w:r w:rsidRPr="006E5491">
      <w:rPr>
        <w:rFonts w:eastAsia="Calibri-Light" w:cs="Calibri-Light"/>
        <w:spacing w:val="-3"/>
        <w:sz w:val="13"/>
        <w:szCs w:val="13"/>
      </w:rPr>
      <w:t>z</w:t>
    </w:r>
    <w:r w:rsidRPr="006E5491">
      <w:rPr>
        <w:rFonts w:eastAsia="Calibri-Light" w:cs="Calibri-Light"/>
        <w:spacing w:val="-1"/>
        <w:sz w:val="13"/>
        <w:szCs w:val="13"/>
      </w:rPr>
      <w:t>e</w:t>
    </w:r>
    <w:r w:rsidRPr="006E5491">
      <w:rPr>
        <w:rFonts w:eastAsia="Calibri-Light" w:cs="Calibri-Light"/>
        <w:spacing w:val="-3"/>
        <w:sz w:val="13"/>
        <w:szCs w:val="13"/>
      </w:rPr>
      <w:t>ż</w:t>
    </w:r>
    <w:r w:rsidRPr="006E5491">
      <w:rPr>
        <w:rFonts w:eastAsia="Calibri-Light" w:cs="Calibri-Light"/>
        <w:sz w:val="13"/>
        <w:szCs w:val="13"/>
      </w:rPr>
      <w:t xml:space="preserve">e </w:t>
    </w:r>
    <w:r w:rsidRPr="006E5491">
      <w:rPr>
        <w:rFonts w:eastAsia="Calibri-Light" w:cs="Calibri-Light"/>
        <w:spacing w:val="-2"/>
        <w:sz w:val="13"/>
        <w:szCs w:val="13"/>
      </w:rPr>
      <w:t>K</w:t>
    </w:r>
    <w:r w:rsidRPr="006E5491">
      <w:rPr>
        <w:rFonts w:eastAsia="Calibri-Light" w:cs="Calibri-Light"/>
        <w:sz w:val="13"/>
        <w:szCs w:val="13"/>
      </w:rPr>
      <w:t>ościu</w:t>
    </w:r>
    <w:r w:rsidRPr="006E5491">
      <w:rPr>
        <w:rFonts w:eastAsia="Calibri-Light" w:cs="Calibri-Light"/>
        <w:spacing w:val="-1"/>
        <w:sz w:val="13"/>
        <w:szCs w:val="13"/>
      </w:rPr>
      <w:t>s</w:t>
    </w:r>
    <w:r w:rsidRPr="006E5491">
      <w:rPr>
        <w:rFonts w:eastAsia="Calibri-Light" w:cs="Calibri-Light"/>
        <w:sz w:val="13"/>
        <w:szCs w:val="13"/>
      </w:rPr>
      <w:t>z</w:t>
    </w:r>
    <w:r w:rsidRPr="006E5491">
      <w:rPr>
        <w:rFonts w:eastAsia="Calibri-Light" w:cs="Calibri-Light"/>
        <w:spacing w:val="-5"/>
        <w:sz w:val="13"/>
        <w:szCs w:val="13"/>
      </w:rPr>
      <w:t>k</w:t>
    </w:r>
    <w:r w:rsidRPr="006E5491">
      <w:rPr>
        <w:rFonts w:eastAsia="Calibri-Light" w:cs="Calibri-Light"/>
        <w:spacing w:val="-1"/>
        <w:sz w:val="13"/>
        <w:szCs w:val="13"/>
      </w:rPr>
      <w:t>ow</w:t>
    </w:r>
    <w:r w:rsidRPr="006E5491">
      <w:rPr>
        <w:rFonts w:eastAsia="Calibri-Light" w:cs="Calibri-Light"/>
        <w:sz w:val="13"/>
        <w:szCs w:val="13"/>
      </w:rPr>
      <w:t>skie 41 • 00-347 Warszawa</w:t>
    </w:r>
  </w:p>
  <w:p w:rsidR="00406F52" w:rsidRDefault="00406F52">
    <w:pPr>
      <w:pStyle w:val="Nagwek"/>
    </w:pPr>
  </w:p>
  <w:p w:rsidR="00406F52" w:rsidRDefault="00406F52">
    <w:pPr>
      <w:pStyle w:val="Nagwek"/>
    </w:pPr>
  </w:p>
  <w:p w:rsidR="00406F52" w:rsidRDefault="00406F5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0" wp14:anchorId="58720EA2" wp14:editId="2AA83A4A">
          <wp:simplePos x="0" y="0"/>
          <wp:positionH relativeFrom="page">
            <wp:posOffset>6322695</wp:posOffset>
          </wp:positionH>
          <wp:positionV relativeFrom="page">
            <wp:posOffset>189865</wp:posOffset>
          </wp:positionV>
          <wp:extent cx="647065" cy="969645"/>
          <wp:effectExtent l="0" t="0" r="635" b="190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8F3"/>
    <w:multiLevelType w:val="hybridMultilevel"/>
    <w:tmpl w:val="F5764E96"/>
    <w:lvl w:ilvl="0" w:tplc="49688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C20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84C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E4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96A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A47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D43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EAC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EC5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06F4C3D"/>
    <w:multiLevelType w:val="hybridMultilevel"/>
    <w:tmpl w:val="A22E2B8A"/>
    <w:lvl w:ilvl="0" w:tplc="3A80B2DE">
      <w:numFmt w:val="bullet"/>
      <w:lvlText w:val=""/>
      <w:lvlJc w:val="left"/>
      <w:pPr>
        <w:ind w:left="780" w:hanging="420"/>
      </w:pPr>
      <w:rPr>
        <w:rFonts w:ascii="Symbol" w:eastAsia="Times New Roman" w:hAnsi="Symbol" w:cs="Book Antiqu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E0863"/>
    <w:multiLevelType w:val="multilevel"/>
    <w:tmpl w:val="0000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B4EC2"/>
    <w:multiLevelType w:val="hybridMultilevel"/>
    <w:tmpl w:val="23DE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66A3F"/>
    <w:multiLevelType w:val="hybridMultilevel"/>
    <w:tmpl w:val="8844314E"/>
    <w:lvl w:ilvl="0" w:tplc="F1CCE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BCE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142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0C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B27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4F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6CD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2A0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CC4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E1B612D"/>
    <w:multiLevelType w:val="hybridMultilevel"/>
    <w:tmpl w:val="70C0EF68"/>
    <w:lvl w:ilvl="0" w:tplc="2F8EC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32E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AA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64B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A6C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029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5ED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824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7A6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FA0227E"/>
    <w:multiLevelType w:val="hybridMultilevel"/>
    <w:tmpl w:val="0CA447D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C91AC6"/>
    <w:multiLevelType w:val="hybridMultilevel"/>
    <w:tmpl w:val="8F9A99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E0BE1"/>
    <w:multiLevelType w:val="multilevel"/>
    <w:tmpl w:val="D9E60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307995"/>
    <w:multiLevelType w:val="hybridMultilevel"/>
    <w:tmpl w:val="5950C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07A46"/>
    <w:multiLevelType w:val="hybridMultilevel"/>
    <w:tmpl w:val="0E2068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B1B98"/>
    <w:multiLevelType w:val="hybridMultilevel"/>
    <w:tmpl w:val="59F2F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43361"/>
    <w:multiLevelType w:val="hybridMultilevel"/>
    <w:tmpl w:val="BE30C4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36330"/>
    <w:multiLevelType w:val="hybridMultilevel"/>
    <w:tmpl w:val="FD5EAFF2"/>
    <w:lvl w:ilvl="0" w:tplc="6C80E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72C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4B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481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A8A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4EB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2AE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74D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1AF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CC2404F"/>
    <w:multiLevelType w:val="hybridMultilevel"/>
    <w:tmpl w:val="A1D274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0186E"/>
    <w:multiLevelType w:val="hybridMultilevel"/>
    <w:tmpl w:val="EC10E8F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2E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AA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64B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A6C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029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5ED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824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7A6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E884B22"/>
    <w:multiLevelType w:val="multilevel"/>
    <w:tmpl w:val="33BE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2947C7"/>
    <w:multiLevelType w:val="multilevel"/>
    <w:tmpl w:val="D002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E95451"/>
    <w:multiLevelType w:val="hybridMultilevel"/>
    <w:tmpl w:val="F758A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00053"/>
    <w:multiLevelType w:val="hybridMultilevel"/>
    <w:tmpl w:val="C9EAC4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4E59E6"/>
    <w:multiLevelType w:val="hybridMultilevel"/>
    <w:tmpl w:val="34E80C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E722F"/>
    <w:multiLevelType w:val="hybridMultilevel"/>
    <w:tmpl w:val="AF168B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96EAE"/>
    <w:multiLevelType w:val="hybridMultilevel"/>
    <w:tmpl w:val="B1CED0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229E7"/>
    <w:multiLevelType w:val="hybridMultilevel"/>
    <w:tmpl w:val="6840F550"/>
    <w:lvl w:ilvl="0" w:tplc="BEFA01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657A3"/>
    <w:multiLevelType w:val="hybridMultilevel"/>
    <w:tmpl w:val="C75CBF3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B91E4D"/>
    <w:multiLevelType w:val="multilevel"/>
    <w:tmpl w:val="65D0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C086C"/>
    <w:multiLevelType w:val="multilevel"/>
    <w:tmpl w:val="98348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85453A"/>
    <w:multiLevelType w:val="hybridMultilevel"/>
    <w:tmpl w:val="7B468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A44A88"/>
    <w:multiLevelType w:val="multilevel"/>
    <w:tmpl w:val="F076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C206D8"/>
    <w:multiLevelType w:val="hybridMultilevel"/>
    <w:tmpl w:val="94DA0712"/>
    <w:lvl w:ilvl="0" w:tplc="93CC8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A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6E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F89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ED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38D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F4B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0CF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4C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BC02B62"/>
    <w:multiLevelType w:val="hybridMultilevel"/>
    <w:tmpl w:val="49C6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00265"/>
    <w:multiLevelType w:val="hybridMultilevel"/>
    <w:tmpl w:val="171AB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C4219"/>
    <w:multiLevelType w:val="hybridMultilevel"/>
    <w:tmpl w:val="19D68984"/>
    <w:lvl w:ilvl="0" w:tplc="EE503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060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98C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EE6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D8E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CC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DE6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A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9A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2355735"/>
    <w:multiLevelType w:val="multilevel"/>
    <w:tmpl w:val="CCA0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0946BE"/>
    <w:multiLevelType w:val="hybridMultilevel"/>
    <w:tmpl w:val="398069E6"/>
    <w:lvl w:ilvl="0" w:tplc="14985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D88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60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AB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361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C3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C09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96D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63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79E5B0D"/>
    <w:multiLevelType w:val="multilevel"/>
    <w:tmpl w:val="878A4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BA06D6"/>
    <w:multiLevelType w:val="hybridMultilevel"/>
    <w:tmpl w:val="F36AE8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CA5F4B"/>
    <w:multiLevelType w:val="hybridMultilevel"/>
    <w:tmpl w:val="0058AEFC"/>
    <w:lvl w:ilvl="0" w:tplc="A89CD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C4D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8A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9C9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85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B4D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C5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103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DE6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BD35B3F"/>
    <w:multiLevelType w:val="hybridMultilevel"/>
    <w:tmpl w:val="76B20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7A071B"/>
    <w:multiLevelType w:val="hybridMultilevel"/>
    <w:tmpl w:val="9D4A8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C3572F"/>
    <w:multiLevelType w:val="hybridMultilevel"/>
    <w:tmpl w:val="E4DC78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0872F3"/>
    <w:multiLevelType w:val="hybridMultilevel"/>
    <w:tmpl w:val="3C026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1657B3"/>
    <w:multiLevelType w:val="hybridMultilevel"/>
    <w:tmpl w:val="F63C01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A28C3"/>
    <w:multiLevelType w:val="hybridMultilevel"/>
    <w:tmpl w:val="E8940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6A0430"/>
    <w:multiLevelType w:val="multilevel"/>
    <w:tmpl w:val="8F2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434EC0"/>
    <w:multiLevelType w:val="hybridMultilevel"/>
    <w:tmpl w:val="E342EF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64284A"/>
    <w:multiLevelType w:val="hybridMultilevel"/>
    <w:tmpl w:val="C2E0A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91F8F"/>
    <w:multiLevelType w:val="hybridMultilevel"/>
    <w:tmpl w:val="EDAED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3A1ED6">
      <w:numFmt w:val="bullet"/>
      <w:lvlText w:val=""/>
      <w:lvlJc w:val="left"/>
      <w:pPr>
        <w:ind w:left="2160" w:hanging="360"/>
      </w:pPr>
      <w:rPr>
        <w:rFonts w:ascii="Wingdings" w:eastAsia="Times New Roman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44"/>
  </w:num>
  <w:num w:numId="4">
    <w:abstractNumId w:val="19"/>
  </w:num>
  <w:num w:numId="5">
    <w:abstractNumId w:val="14"/>
  </w:num>
  <w:num w:numId="6">
    <w:abstractNumId w:val="1"/>
  </w:num>
  <w:num w:numId="7">
    <w:abstractNumId w:val="41"/>
  </w:num>
  <w:num w:numId="8">
    <w:abstractNumId w:val="31"/>
  </w:num>
  <w:num w:numId="9">
    <w:abstractNumId w:val="16"/>
  </w:num>
  <w:num w:numId="10">
    <w:abstractNumId w:val="8"/>
  </w:num>
  <w:num w:numId="11">
    <w:abstractNumId w:val="28"/>
  </w:num>
  <w:num w:numId="12">
    <w:abstractNumId w:val="11"/>
  </w:num>
  <w:num w:numId="13">
    <w:abstractNumId w:val="23"/>
  </w:num>
  <w:num w:numId="14">
    <w:abstractNumId w:val="7"/>
  </w:num>
  <w:num w:numId="15">
    <w:abstractNumId w:val="2"/>
  </w:num>
  <w:num w:numId="16">
    <w:abstractNumId w:val="30"/>
  </w:num>
  <w:num w:numId="17">
    <w:abstractNumId w:val="40"/>
  </w:num>
  <w:num w:numId="18">
    <w:abstractNumId w:val="10"/>
  </w:num>
  <w:num w:numId="19">
    <w:abstractNumId w:val="20"/>
  </w:num>
  <w:num w:numId="20">
    <w:abstractNumId w:val="6"/>
  </w:num>
  <w:num w:numId="21">
    <w:abstractNumId w:val="12"/>
  </w:num>
  <w:num w:numId="22">
    <w:abstractNumId w:val="21"/>
  </w:num>
  <w:num w:numId="23">
    <w:abstractNumId w:val="25"/>
  </w:num>
  <w:num w:numId="24">
    <w:abstractNumId w:val="35"/>
  </w:num>
  <w:num w:numId="25">
    <w:abstractNumId w:val="42"/>
  </w:num>
  <w:num w:numId="26">
    <w:abstractNumId w:val="41"/>
  </w:num>
  <w:num w:numId="27">
    <w:abstractNumId w:val="26"/>
  </w:num>
  <w:num w:numId="28">
    <w:abstractNumId w:val="22"/>
  </w:num>
  <w:num w:numId="29">
    <w:abstractNumId w:val="46"/>
  </w:num>
  <w:num w:numId="30">
    <w:abstractNumId w:val="36"/>
  </w:num>
  <w:num w:numId="31">
    <w:abstractNumId w:val="5"/>
  </w:num>
  <w:num w:numId="32">
    <w:abstractNumId w:val="4"/>
  </w:num>
  <w:num w:numId="33">
    <w:abstractNumId w:val="13"/>
  </w:num>
  <w:num w:numId="34">
    <w:abstractNumId w:val="29"/>
  </w:num>
  <w:num w:numId="35">
    <w:abstractNumId w:val="37"/>
  </w:num>
  <w:num w:numId="36">
    <w:abstractNumId w:val="32"/>
  </w:num>
  <w:num w:numId="37">
    <w:abstractNumId w:val="0"/>
  </w:num>
  <w:num w:numId="38">
    <w:abstractNumId w:val="34"/>
  </w:num>
  <w:num w:numId="39">
    <w:abstractNumId w:val="15"/>
  </w:num>
  <w:num w:numId="40">
    <w:abstractNumId w:val="33"/>
  </w:num>
  <w:num w:numId="41">
    <w:abstractNumId w:val="18"/>
  </w:num>
  <w:num w:numId="42">
    <w:abstractNumId w:val="45"/>
  </w:num>
  <w:num w:numId="43">
    <w:abstractNumId w:val="9"/>
  </w:num>
  <w:num w:numId="44">
    <w:abstractNumId w:val="39"/>
  </w:num>
  <w:num w:numId="45">
    <w:abstractNumId w:val="47"/>
  </w:num>
  <w:num w:numId="46">
    <w:abstractNumId w:val="43"/>
  </w:num>
  <w:num w:numId="47">
    <w:abstractNumId w:val="38"/>
  </w:num>
  <w:num w:numId="48">
    <w:abstractNumId w:val="17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690,#66707a,#2b7e0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F1"/>
    <w:rsid w:val="000013A6"/>
    <w:rsid w:val="00006107"/>
    <w:rsid w:val="00012796"/>
    <w:rsid w:val="000159A1"/>
    <w:rsid w:val="00020386"/>
    <w:rsid w:val="00020F0C"/>
    <w:rsid w:val="00021E14"/>
    <w:rsid w:val="00027D57"/>
    <w:rsid w:val="0003068E"/>
    <w:rsid w:val="00030C46"/>
    <w:rsid w:val="00042F4C"/>
    <w:rsid w:val="000463BA"/>
    <w:rsid w:val="00051D6A"/>
    <w:rsid w:val="00052D1D"/>
    <w:rsid w:val="00061867"/>
    <w:rsid w:val="00064230"/>
    <w:rsid w:val="00066245"/>
    <w:rsid w:val="00075905"/>
    <w:rsid w:val="0008554B"/>
    <w:rsid w:val="00086BE3"/>
    <w:rsid w:val="00094AFA"/>
    <w:rsid w:val="000A603D"/>
    <w:rsid w:val="000B1953"/>
    <w:rsid w:val="000B3940"/>
    <w:rsid w:val="000C1144"/>
    <w:rsid w:val="000C3047"/>
    <w:rsid w:val="000C631C"/>
    <w:rsid w:val="000E32BA"/>
    <w:rsid w:val="000E5EC4"/>
    <w:rsid w:val="000F289E"/>
    <w:rsid w:val="000F2A7D"/>
    <w:rsid w:val="000F40EB"/>
    <w:rsid w:val="000F4C25"/>
    <w:rsid w:val="000F57A3"/>
    <w:rsid w:val="00107963"/>
    <w:rsid w:val="001141CB"/>
    <w:rsid w:val="00115222"/>
    <w:rsid w:val="001157FD"/>
    <w:rsid w:val="00121FED"/>
    <w:rsid w:val="0012571D"/>
    <w:rsid w:val="0012653D"/>
    <w:rsid w:val="00131046"/>
    <w:rsid w:val="00135373"/>
    <w:rsid w:val="00135C3D"/>
    <w:rsid w:val="00136E72"/>
    <w:rsid w:val="001374BE"/>
    <w:rsid w:val="001708A9"/>
    <w:rsid w:val="00176317"/>
    <w:rsid w:val="00184CD5"/>
    <w:rsid w:val="00185B21"/>
    <w:rsid w:val="001A0D96"/>
    <w:rsid w:val="001A3558"/>
    <w:rsid w:val="001A7D94"/>
    <w:rsid w:val="001B415D"/>
    <w:rsid w:val="001D2490"/>
    <w:rsid w:val="001E0574"/>
    <w:rsid w:val="001E2B84"/>
    <w:rsid w:val="001F090E"/>
    <w:rsid w:val="002130F4"/>
    <w:rsid w:val="00216B43"/>
    <w:rsid w:val="00220920"/>
    <w:rsid w:val="00223F7C"/>
    <w:rsid w:val="002263F5"/>
    <w:rsid w:val="00231A41"/>
    <w:rsid w:val="0023222E"/>
    <w:rsid w:val="00233132"/>
    <w:rsid w:val="00235691"/>
    <w:rsid w:val="002433E7"/>
    <w:rsid w:val="00250513"/>
    <w:rsid w:val="00250AD4"/>
    <w:rsid w:val="00250FE7"/>
    <w:rsid w:val="002604E7"/>
    <w:rsid w:val="002713D0"/>
    <w:rsid w:val="00276C4D"/>
    <w:rsid w:val="00284A13"/>
    <w:rsid w:val="00292496"/>
    <w:rsid w:val="002A01F9"/>
    <w:rsid w:val="002A54CE"/>
    <w:rsid w:val="002A6358"/>
    <w:rsid w:val="002A7DD4"/>
    <w:rsid w:val="002B3296"/>
    <w:rsid w:val="002B7E57"/>
    <w:rsid w:val="002C15E7"/>
    <w:rsid w:val="002C4E78"/>
    <w:rsid w:val="002D0BB2"/>
    <w:rsid w:val="002D2B79"/>
    <w:rsid w:val="002D4FA6"/>
    <w:rsid w:val="002E6387"/>
    <w:rsid w:val="002E7A5F"/>
    <w:rsid w:val="002F015F"/>
    <w:rsid w:val="00304486"/>
    <w:rsid w:val="003052B7"/>
    <w:rsid w:val="0030610C"/>
    <w:rsid w:val="0030694B"/>
    <w:rsid w:val="0031146D"/>
    <w:rsid w:val="0031150F"/>
    <w:rsid w:val="003254C8"/>
    <w:rsid w:val="00325CB6"/>
    <w:rsid w:val="003301D6"/>
    <w:rsid w:val="00342257"/>
    <w:rsid w:val="003429E8"/>
    <w:rsid w:val="00345DAC"/>
    <w:rsid w:val="0034613A"/>
    <w:rsid w:val="00346B9B"/>
    <w:rsid w:val="00356E7D"/>
    <w:rsid w:val="00361449"/>
    <w:rsid w:val="00362972"/>
    <w:rsid w:val="00371D36"/>
    <w:rsid w:val="00394D36"/>
    <w:rsid w:val="0039653C"/>
    <w:rsid w:val="003A2893"/>
    <w:rsid w:val="003C0F7D"/>
    <w:rsid w:val="003C6CB5"/>
    <w:rsid w:val="003D0731"/>
    <w:rsid w:val="003D243B"/>
    <w:rsid w:val="003D4CA7"/>
    <w:rsid w:val="003E5CFA"/>
    <w:rsid w:val="003E782F"/>
    <w:rsid w:val="003F1675"/>
    <w:rsid w:val="003F1FCE"/>
    <w:rsid w:val="003F2709"/>
    <w:rsid w:val="003F5FF9"/>
    <w:rsid w:val="003F73D2"/>
    <w:rsid w:val="0040418C"/>
    <w:rsid w:val="00404357"/>
    <w:rsid w:val="004050E8"/>
    <w:rsid w:val="0040597B"/>
    <w:rsid w:val="00406F52"/>
    <w:rsid w:val="00407DD7"/>
    <w:rsid w:val="0041060D"/>
    <w:rsid w:val="00411919"/>
    <w:rsid w:val="00414357"/>
    <w:rsid w:val="00420037"/>
    <w:rsid w:val="004201AA"/>
    <w:rsid w:val="004215BD"/>
    <w:rsid w:val="00423842"/>
    <w:rsid w:val="0043163B"/>
    <w:rsid w:val="0043733B"/>
    <w:rsid w:val="00442BDA"/>
    <w:rsid w:val="00451E59"/>
    <w:rsid w:val="004545E4"/>
    <w:rsid w:val="00456794"/>
    <w:rsid w:val="00457317"/>
    <w:rsid w:val="00474CD2"/>
    <w:rsid w:val="00480DD8"/>
    <w:rsid w:val="00481EDB"/>
    <w:rsid w:val="00493CD9"/>
    <w:rsid w:val="004948F5"/>
    <w:rsid w:val="00494FD4"/>
    <w:rsid w:val="00496D7C"/>
    <w:rsid w:val="00496FC9"/>
    <w:rsid w:val="004A0F1B"/>
    <w:rsid w:val="004A16B9"/>
    <w:rsid w:val="004A6143"/>
    <w:rsid w:val="004B1C9D"/>
    <w:rsid w:val="004B5224"/>
    <w:rsid w:val="004D3816"/>
    <w:rsid w:val="004D5160"/>
    <w:rsid w:val="004D72C5"/>
    <w:rsid w:val="004E0429"/>
    <w:rsid w:val="004E3E97"/>
    <w:rsid w:val="004E5414"/>
    <w:rsid w:val="004E7598"/>
    <w:rsid w:val="004F16FB"/>
    <w:rsid w:val="004F4F09"/>
    <w:rsid w:val="004F6B36"/>
    <w:rsid w:val="00506620"/>
    <w:rsid w:val="00507D15"/>
    <w:rsid w:val="00510E18"/>
    <w:rsid w:val="00511493"/>
    <w:rsid w:val="00527554"/>
    <w:rsid w:val="0055387B"/>
    <w:rsid w:val="00554E4C"/>
    <w:rsid w:val="00563851"/>
    <w:rsid w:val="00563ABA"/>
    <w:rsid w:val="00565F6D"/>
    <w:rsid w:val="00567162"/>
    <w:rsid w:val="00567F98"/>
    <w:rsid w:val="005723A5"/>
    <w:rsid w:val="00573234"/>
    <w:rsid w:val="00581335"/>
    <w:rsid w:val="00581858"/>
    <w:rsid w:val="00583166"/>
    <w:rsid w:val="00583656"/>
    <w:rsid w:val="005862E4"/>
    <w:rsid w:val="00592FE3"/>
    <w:rsid w:val="00593E31"/>
    <w:rsid w:val="005A4EEB"/>
    <w:rsid w:val="005C2419"/>
    <w:rsid w:val="005C3139"/>
    <w:rsid w:val="005C3642"/>
    <w:rsid w:val="005C5823"/>
    <w:rsid w:val="005D4056"/>
    <w:rsid w:val="005D7603"/>
    <w:rsid w:val="005E02A2"/>
    <w:rsid w:val="005E073D"/>
    <w:rsid w:val="005E3610"/>
    <w:rsid w:val="005F058F"/>
    <w:rsid w:val="005F375F"/>
    <w:rsid w:val="006129BC"/>
    <w:rsid w:val="0061593E"/>
    <w:rsid w:val="00623EAF"/>
    <w:rsid w:val="0062538E"/>
    <w:rsid w:val="00625E1B"/>
    <w:rsid w:val="006266C0"/>
    <w:rsid w:val="00630AE5"/>
    <w:rsid w:val="00631969"/>
    <w:rsid w:val="00632602"/>
    <w:rsid w:val="00635023"/>
    <w:rsid w:val="00635572"/>
    <w:rsid w:val="00642442"/>
    <w:rsid w:val="00644C16"/>
    <w:rsid w:val="00651BA9"/>
    <w:rsid w:val="006520E4"/>
    <w:rsid w:val="00653B30"/>
    <w:rsid w:val="00656CE9"/>
    <w:rsid w:val="00662FF7"/>
    <w:rsid w:val="006658AB"/>
    <w:rsid w:val="00675B34"/>
    <w:rsid w:val="00675C56"/>
    <w:rsid w:val="006769BA"/>
    <w:rsid w:val="0068108D"/>
    <w:rsid w:val="00685AF1"/>
    <w:rsid w:val="00694196"/>
    <w:rsid w:val="006B7EDC"/>
    <w:rsid w:val="006C1AE8"/>
    <w:rsid w:val="006D102D"/>
    <w:rsid w:val="006D31C9"/>
    <w:rsid w:val="006F1CF5"/>
    <w:rsid w:val="006F3506"/>
    <w:rsid w:val="00701F75"/>
    <w:rsid w:val="007105F9"/>
    <w:rsid w:val="0071323B"/>
    <w:rsid w:val="00716833"/>
    <w:rsid w:val="00724515"/>
    <w:rsid w:val="00727F5F"/>
    <w:rsid w:val="007350E5"/>
    <w:rsid w:val="007376B8"/>
    <w:rsid w:val="00741187"/>
    <w:rsid w:val="007433D4"/>
    <w:rsid w:val="00744A8B"/>
    <w:rsid w:val="00745326"/>
    <w:rsid w:val="00750B90"/>
    <w:rsid w:val="0075352C"/>
    <w:rsid w:val="007541F0"/>
    <w:rsid w:val="00754AD4"/>
    <w:rsid w:val="00763B16"/>
    <w:rsid w:val="007749FD"/>
    <w:rsid w:val="00775B64"/>
    <w:rsid w:val="00784FEB"/>
    <w:rsid w:val="00785D46"/>
    <w:rsid w:val="007A70A7"/>
    <w:rsid w:val="007B01BA"/>
    <w:rsid w:val="007B5BEF"/>
    <w:rsid w:val="007C079F"/>
    <w:rsid w:val="007C2F1D"/>
    <w:rsid w:val="007D02F0"/>
    <w:rsid w:val="007D2196"/>
    <w:rsid w:val="007E4643"/>
    <w:rsid w:val="007F4B57"/>
    <w:rsid w:val="00813824"/>
    <w:rsid w:val="00814245"/>
    <w:rsid w:val="00816361"/>
    <w:rsid w:val="00816EF8"/>
    <w:rsid w:val="00820C24"/>
    <w:rsid w:val="00841145"/>
    <w:rsid w:val="0086008C"/>
    <w:rsid w:val="00873F4E"/>
    <w:rsid w:val="0087551B"/>
    <w:rsid w:val="008756AD"/>
    <w:rsid w:val="0087702E"/>
    <w:rsid w:val="00880C9D"/>
    <w:rsid w:val="008812D1"/>
    <w:rsid w:val="00882EF9"/>
    <w:rsid w:val="00885BA4"/>
    <w:rsid w:val="00892917"/>
    <w:rsid w:val="008A407F"/>
    <w:rsid w:val="008A7E21"/>
    <w:rsid w:val="008B5073"/>
    <w:rsid w:val="008B5D64"/>
    <w:rsid w:val="008B7645"/>
    <w:rsid w:val="008C7FDB"/>
    <w:rsid w:val="008F3518"/>
    <w:rsid w:val="009053D0"/>
    <w:rsid w:val="009118CF"/>
    <w:rsid w:val="009163BA"/>
    <w:rsid w:val="009243B6"/>
    <w:rsid w:val="009250C6"/>
    <w:rsid w:val="009318AE"/>
    <w:rsid w:val="00932E9B"/>
    <w:rsid w:val="00935469"/>
    <w:rsid w:val="00943D47"/>
    <w:rsid w:val="009457C1"/>
    <w:rsid w:val="0094680F"/>
    <w:rsid w:val="00953F7C"/>
    <w:rsid w:val="0095418A"/>
    <w:rsid w:val="00955860"/>
    <w:rsid w:val="009600EB"/>
    <w:rsid w:val="00960926"/>
    <w:rsid w:val="009654FC"/>
    <w:rsid w:val="00965BFC"/>
    <w:rsid w:val="0098134A"/>
    <w:rsid w:val="00995E85"/>
    <w:rsid w:val="009961B5"/>
    <w:rsid w:val="009A457F"/>
    <w:rsid w:val="009B0204"/>
    <w:rsid w:val="009C380D"/>
    <w:rsid w:val="009D6E01"/>
    <w:rsid w:val="009D7DED"/>
    <w:rsid w:val="009E60E3"/>
    <w:rsid w:val="009F3BF9"/>
    <w:rsid w:val="009F50CF"/>
    <w:rsid w:val="00A03B2A"/>
    <w:rsid w:val="00A057E7"/>
    <w:rsid w:val="00A15CA4"/>
    <w:rsid w:val="00A269F1"/>
    <w:rsid w:val="00A34063"/>
    <w:rsid w:val="00A35249"/>
    <w:rsid w:val="00A408CC"/>
    <w:rsid w:val="00A51FAF"/>
    <w:rsid w:val="00A552B1"/>
    <w:rsid w:val="00A56BC5"/>
    <w:rsid w:val="00A570C0"/>
    <w:rsid w:val="00A60155"/>
    <w:rsid w:val="00A60EC7"/>
    <w:rsid w:val="00A6385E"/>
    <w:rsid w:val="00A64821"/>
    <w:rsid w:val="00A71226"/>
    <w:rsid w:val="00A73B6A"/>
    <w:rsid w:val="00A749E3"/>
    <w:rsid w:val="00A860C8"/>
    <w:rsid w:val="00A935C9"/>
    <w:rsid w:val="00A95CEE"/>
    <w:rsid w:val="00AA3CB5"/>
    <w:rsid w:val="00AA5FCC"/>
    <w:rsid w:val="00AB0163"/>
    <w:rsid w:val="00AB0530"/>
    <w:rsid w:val="00AB2EB1"/>
    <w:rsid w:val="00AB3048"/>
    <w:rsid w:val="00AB30ED"/>
    <w:rsid w:val="00AB3B53"/>
    <w:rsid w:val="00AB3D62"/>
    <w:rsid w:val="00AB4343"/>
    <w:rsid w:val="00AB7160"/>
    <w:rsid w:val="00AB72C6"/>
    <w:rsid w:val="00AC0D41"/>
    <w:rsid w:val="00AC2759"/>
    <w:rsid w:val="00AC4F4E"/>
    <w:rsid w:val="00AC4F53"/>
    <w:rsid w:val="00AD0F43"/>
    <w:rsid w:val="00AD4060"/>
    <w:rsid w:val="00AE167B"/>
    <w:rsid w:val="00AE1AB0"/>
    <w:rsid w:val="00AE3402"/>
    <w:rsid w:val="00AE6B14"/>
    <w:rsid w:val="00AF095D"/>
    <w:rsid w:val="00AF28E9"/>
    <w:rsid w:val="00AF7545"/>
    <w:rsid w:val="00B00500"/>
    <w:rsid w:val="00B01F20"/>
    <w:rsid w:val="00B05B80"/>
    <w:rsid w:val="00B15A9C"/>
    <w:rsid w:val="00B17E2E"/>
    <w:rsid w:val="00B23589"/>
    <w:rsid w:val="00B25490"/>
    <w:rsid w:val="00B27B59"/>
    <w:rsid w:val="00B326D7"/>
    <w:rsid w:val="00B52877"/>
    <w:rsid w:val="00B53498"/>
    <w:rsid w:val="00B60FEA"/>
    <w:rsid w:val="00B71845"/>
    <w:rsid w:val="00B84D1F"/>
    <w:rsid w:val="00B922FE"/>
    <w:rsid w:val="00B97342"/>
    <w:rsid w:val="00B9765D"/>
    <w:rsid w:val="00BA0481"/>
    <w:rsid w:val="00BA219D"/>
    <w:rsid w:val="00BB18FB"/>
    <w:rsid w:val="00BB5A2D"/>
    <w:rsid w:val="00BB63C6"/>
    <w:rsid w:val="00BC02E1"/>
    <w:rsid w:val="00BC6264"/>
    <w:rsid w:val="00BD0BBD"/>
    <w:rsid w:val="00BD6778"/>
    <w:rsid w:val="00BD7EFA"/>
    <w:rsid w:val="00BE6D16"/>
    <w:rsid w:val="00BF5D75"/>
    <w:rsid w:val="00C011DC"/>
    <w:rsid w:val="00C07783"/>
    <w:rsid w:val="00C12C82"/>
    <w:rsid w:val="00C27A92"/>
    <w:rsid w:val="00C30627"/>
    <w:rsid w:val="00C32E51"/>
    <w:rsid w:val="00C4414A"/>
    <w:rsid w:val="00C45B6B"/>
    <w:rsid w:val="00C47B84"/>
    <w:rsid w:val="00C50273"/>
    <w:rsid w:val="00C56300"/>
    <w:rsid w:val="00C56C81"/>
    <w:rsid w:val="00C61DDC"/>
    <w:rsid w:val="00C61F2C"/>
    <w:rsid w:val="00C700DE"/>
    <w:rsid w:val="00C707CA"/>
    <w:rsid w:val="00C71D40"/>
    <w:rsid w:val="00C71FAD"/>
    <w:rsid w:val="00C84802"/>
    <w:rsid w:val="00C84A35"/>
    <w:rsid w:val="00C91F16"/>
    <w:rsid w:val="00C93C8B"/>
    <w:rsid w:val="00C96C96"/>
    <w:rsid w:val="00C97EDF"/>
    <w:rsid w:val="00CA1178"/>
    <w:rsid w:val="00CA16AA"/>
    <w:rsid w:val="00CA39BF"/>
    <w:rsid w:val="00CA52B7"/>
    <w:rsid w:val="00CB532B"/>
    <w:rsid w:val="00CB6223"/>
    <w:rsid w:val="00CC01A0"/>
    <w:rsid w:val="00CC2D54"/>
    <w:rsid w:val="00CD26C6"/>
    <w:rsid w:val="00CD63AF"/>
    <w:rsid w:val="00CD6996"/>
    <w:rsid w:val="00CE5F76"/>
    <w:rsid w:val="00CE6312"/>
    <w:rsid w:val="00CF249E"/>
    <w:rsid w:val="00CF450F"/>
    <w:rsid w:val="00D009F1"/>
    <w:rsid w:val="00D011B2"/>
    <w:rsid w:val="00D0635E"/>
    <w:rsid w:val="00D0651E"/>
    <w:rsid w:val="00D277B6"/>
    <w:rsid w:val="00D278C2"/>
    <w:rsid w:val="00D52090"/>
    <w:rsid w:val="00D5560A"/>
    <w:rsid w:val="00D56648"/>
    <w:rsid w:val="00D6370B"/>
    <w:rsid w:val="00D637BA"/>
    <w:rsid w:val="00D71E5E"/>
    <w:rsid w:val="00D9081A"/>
    <w:rsid w:val="00D96021"/>
    <w:rsid w:val="00DA0A64"/>
    <w:rsid w:val="00DA6946"/>
    <w:rsid w:val="00DA6C09"/>
    <w:rsid w:val="00DA7D95"/>
    <w:rsid w:val="00DB0C55"/>
    <w:rsid w:val="00DB6650"/>
    <w:rsid w:val="00DD08E8"/>
    <w:rsid w:val="00DE2918"/>
    <w:rsid w:val="00DF1C96"/>
    <w:rsid w:val="00E013C9"/>
    <w:rsid w:val="00E1211C"/>
    <w:rsid w:val="00E12BAF"/>
    <w:rsid w:val="00E15723"/>
    <w:rsid w:val="00E17EB7"/>
    <w:rsid w:val="00E257E5"/>
    <w:rsid w:val="00E2597F"/>
    <w:rsid w:val="00E25E48"/>
    <w:rsid w:val="00E308FB"/>
    <w:rsid w:val="00E32C3D"/>
    <w:rsid w:val="00E32CF4"/>
    <w:rsid w:val="00E33F77"/>
    <w:rsid w:val="00E41B39"/>
    <w:rsid w:val="00E430F2"/>
    <w:rsid w:val="00E53BE3"/>
    <w:rsid w:val="00E54C14"/>
    <w:rsid w:val="00E6650B"/>
    <w:rsid w:val="00E679E3"/>
    <w:rsid w:val="00E8453A"/>
    <w:rsid w:val="00E92FE7"/>
    <w:rsid w:val="00E9394D"/>
    <w:rsid w:val="00EA06EF"/>
    <w:rsid w:val="00EA4205"/>
    <w:rsid w:val="00EA71ED"/>
    <w:rsid w:val="00EB6DA4"/>
    <w:rsid w:val="00EC0050"/>
    <w:rsid w:val="00EC0392"/>
    <w:rsid w:val="00EC1AF0"/>
    <w:rsid w:val="00EC2365"/>
    <w:rsid w:val="00EC283C"/>
    <w:rsid w:val="00EC4BB3"/>
    <w:rsid w:val="00ED1727"/>
    <w:rsid w:val="00ED180C"/>
    <w:rsid w:val="00ED652F"/>
    <w:rsid w:val="00ED7348"/>
    <w:rsid w:val="00EE061D"/>
    <w:rsid w:val="00EE3904"/>
    <w:rsid w:val="00EE5E0F"/>
    <w:rsid w:val="00EF1166"/>
    <w:rsid w:val="00F068D8"/>
    <w:rsid w:val="00F06BF1"/>
    <w:rsid w:val="00F137F9"/>
    <w:rsid w:val="00F14A8F"/>
    <w:rsid w:val="00F163B0"/>
    <w:rsid w:val="00F30F57"/>
    <w:rsid w:val="00F33718"/>
    <w:rsid w:val="00F54E56"/>
    <w:rsid w:val="00F611A5"/>
    <w:rsid w:val="00F62BD0"/>
    <w:rsid w:val="00F705E0"/>
    <w:rsid w:val="00F716A9"/>
    <w:rsid w:val="00F83ADB"/>
    <w:rsid w:val="00F85FA9"/>
    <w:rsid w:val="00F94280"/>
    <w:rsid w:val="00F955E4"/>
    <w:rsid w:val="00FA1230"/>
    <w:rsid w:val="00FA2188"/>
    <w:rsid w:val="00FA31D4"/>
    <w:rsid w:val="00FA3DB4"/>
    <w:rsid w:val="00FA45E9"/>
    <w:rsid w:val="00FA4A33"/>
    <w:rsid w:val="00FA4E36"/>
    <w:rsid w:val="00FB6227"/>
    <w:rsid w:val="00FB7C35"/>
    <w:rsid w:val="00FC5E26"/>
    <w:rsid w:val="00FC7B03"/>
    <w:rsid w:val="00FD0235"/>
    <w:rsid w:val="00FD1E73"/>
    <w:rsid w:val="00FE245E"/>
    <w:rsid w:val="00FE2ED3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90,#66707a,#2b7e0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A33"/>
    <w:rPr>
      <w:rFonts w:ascii="Century Gothic" w:hAnsi="Century Gothic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FA4A33"/>
    <w:pPr>
      <w:keepNext/>
      <w:outlineLvl w:val="3"/>
    </w:pPr>
    <w:rPr>
      <w:color w:val="003300"/>
      <w:szCs w:val="20"/>
    </w:rPr>
  </w:style>
  <w:style w:type="paragraph" w:styleId="Nagwek9">
    <w:name w:val="heading 9"/>
    <w:basedOn w:val="Normalny"/>
    <w:next w:val="Normalny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asthead">
    <w:name w:val="Masthead"/>
    <w:basedOn w:val="Nagwek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Tekstpodstawowy">
    <w:name w:val="Body Text"/>
    <w:basedOn w:val="Normalny"/>
    <w:link w:val="TekstpodstawowyZnak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Tekstpodstawowywcity">
    <w:name w:val="Body Text Indent"/>
    <w:basedOn w:val="Normalny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ny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ny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ny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ipercze">
    <w:name w:val="Hyperlink"/>
    <w:basedOn w:val="Domylnaczcionkaakapitu"/>
    <w:uiPriority w:val="99"/>
    <w:rsid w:val="00A95CEE"/>
    <w:rPr>
      <w:color w:val="0000FF"/>
      <w:u w:val="single"/>
    </w:rPr>
  </w:style>
  <w:style w:type="paragraph" w:customStyle="1" w:styleId="ContactInformation">
    <w:name w:val="Contact Information"/>
    <w:basedOn w:val="Tekstpodstawowy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nyWeb">
    <w:name w:val="Normal (Web)"/>
    <w:basedOn w:val="Normalny"/>
    <w:uiPriority w:val="99"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ny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Tytu1">
    <w:name w:val="Tytuł1"/>
    <w:basedOn w:val="Nagwek1"/>
    <w:semiHidden/>
    <w:rsid w:val="00A34063"/>
    <w:pPr>
      <w:spacing w:before="0" w:after="0"/>
    </w:pPr>
    <w:rPr>
      <w:rFonts w:cs="Century Gothic"/>
      <w:b w:val="0"/>
      <w:bCs w:val="0"/>
      <w:kern w:val="0"/>
      <w:sz w:val="80"/>
      <w:szCs w:val="80"/>
      <w:lang w:eastAsia="pl-PL" w:bidi="pl-PL"/>
    </w:rPr>
  </w:style>
  <w:style w:type="paragraph" w:customStyle="1" w:styleId="ArticleHeading">
    <w:name w:val="Article Heading"/>
    <w:basedOn w:val="Normalny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Tekstpodstawowywcity"/>
    <w:rsid w:val="00451E59"/>
  </w:style>
  <w:style w:type="character" w:customStyle="1" w:styleId="TekstpodstawowyZnak">
    <w:name w:val="Tekst podstawowy Znak"/>
    <w:basedOn w:val="Domylnaczcionkaakapitu"/>
    <w:link w:val="Tekstpodstawowy"/>
    <w:rsid w:val="00EC0392"/>
    <w:rPr>
      <w:rFonts w:ascii="Century Gothic" w:hAnsi="Century Gothic"/>
      <w:color w:val="000000"/>
      <w:sz w:val="18"/>
      <w:lang w:val="pl-PL"/>
    </w:rPr>
  </w:style>
  <w:style w:type="paragraph" w:customStyle="1" w:styleId="Nagwekartykuu">
    <w:name w:val="Nagłówek artykułu"/>
    <w:basedOn w:val="Normalny"/>
    <w:semiHidden/>
    <w:rsid w:val="006D31C9"/>
    <w:pPr>
      <w:keepNext/>
      <w:spacing w:before="120" w:after="60"/>
      <w:outlineLvl w:val="0"/>
    </w:pPr>
    <w:rPr>
      <w:rFonts w:cs="Century Gothic"/>
      <w:b/>
      <w:bCs/>
      <w:color w:val="003366"/>
      <w:kern w:val="32"/>
      <w:sz w:val="28"/>
      <w:szCs w:val="28"/>
      <w:lang w:eastAsia="pl-PL" w:bidi="pl-PL"/>
    </w:rPr>
  </w:style>
  <w:style w:type="paragraph" w:customStyle="1" w:styleId="Biaytekstcytatu">
    <w:name w:val="Biały tekst cytatu"/>
    <w:basedOn w:val="Normalny"/>
    <w:semiHidden/>
    <w:rsid w:val="006D31C9"/>
    <w:pPr>
      <w:spacing w:line="360" w:lineRule="atLeast"/>
      <w:jc w:val="center"/>
    </w:pPr>
    <w:rPr>
      <w:rFonts w:cs="Century Gothic"/>
      <w:b/>
      <w:i/>
      <w:color w:val="FFFFFF"/>
      <w:sz w:val="22"/>
      <w:szCs w:val="22"/>
      <w:lang w:eastAsia="pl-PL" w:bidi="pl-PL"/>
    </w:rPr>
  </w:style>
  <w:style w:type="paragraph" w:customStyle="1" w:styleId="Adreswysykowy">
    <w:name w:val="Adres wysyłkowy"/>
    <w:basedOn w:val="Normalny"/>
    <w:semiHidden/>
    <w:rsid w:val="00CA52B7"/>
    <w:pPr>
      <w:spacing w:before="60" w:after="60" w:line="320" w:lineRule="exact"/>
    </w:pPr>
    <w:rPr>
      <w:rFonts w:cs="Century Gothic"/>
      <w:color w:val="003366"/>
      <w:lang w:eastAsia="pl-PL" w:bidi="pl-PL"/>
    </w:rPr>
  </w:style>
  <w:style w:type="paragraph" w:customStyle="1" w:styleId="Numerwydania">
    <w:name w:val="Numer wydania"/>
    <w:basedOn w:val="Normalny"/>
    <w:semiHidden/>
    <w:rsid w:val="00B23589"/>
    <w:pPr>
      <w:spacing w:line="240" w:lineRule="atLeast"/>
      <w:jc w:val="right"/>
    </w:pPr>
    <w:rPr>
      <w:rFonts w:cs="Century Gothic"/>
      <w:color w:val="FFFFFF"/>
      <w:sz w:val="16"/>
      <w:szCs w:val="16"/>
      <w:lang w:eastAsia="pl-PL" w:bidi="pl-PL"/>
    </w:rPr>
  </w:style>
  <w:style w:type="paragraph" w:styleId="Tekstdymka">
    <w:name w:val="Balloon Text"/>
    <w:basedOn w:val="Normalny"/>
    <w:link w:val="TekstdymkaZnak"/>
    <w:rsid w:val="00A60E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60EC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216B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F85F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5FA9"/>
    <w:rPr>
      <w:rFonts w:ascii="Century Gothic" w:hAnsi="Century Gothic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qFormat/>
    <w:rsid w:val="00F85F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5FA9"/>
    <w:rPr>
      <w:rFonts w:ascii="Century Gothic" w:hAnsi="Century Gothic"/>
      <w:sz w:val="24"/>
      <w:szCs w:val="24"/>
      <w:lang w:eastAsia="en-US"/>
    </w:rPr>
  </w:style>
  <w:style w:type="paragraph" w:styleId="Bezodstpw">
    <w:name w:val="No Spacing"/>
    <w:link w:val="BezodstpwZnak"/>
    <w:uiPriority w:val="1"/>
    <w:qFormat/>
    <w:rsid w:val="00F85FA9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F85FA9"/>
    <w:rPr>
      <w:rFonts w:asciiTheme="minorHAnsi" w:eastAsiaTheme="minorEastAsia" w:hAnsiTheme="minorHAnsi" w:cstheme="minorBidi"/>
      <w:sz w:val="22"/>
      <w:szCs w:val="22"/>
    </w:rPr>
  </w:style>
  <w:style w:type="paragraph" w:customStyle="1" w:styleId="Zawartotabeli">
    <w:name w:val="Zawartość tabeli"/>
    <w:basedOn w:val="Normalny"/>
    <w:rsid w:val="00F85FA9"/>
    <w:pPr>
      <w:widowControl w:val="0"/>
      <w:suppressLineNumbers/>
      <w:suppressAutoHyphens/>
    </w:pPr>
    <w:rPr>
      <w:rFonts w:ascii="Times New Roman" w:eastAsia="Arial Unicode MS" w:hAnsi="Times New Roman" w:cs="Tahoma"/>
      <w:kern w:val="1"/>
      <w:lang w:eastAsia="hi-IN" w:bidi="hi-IN"/>
    </w:rPr>
  </w:style>
  <w:style w:type="paragraph" w:customStyle="1" w:styleId="Default">
    <w:name w:val="Default"/>
    <w:rsid w:val="00C61F2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105F9"/>
    <w:rPr>
      <w:rFonts w:ascii="Century Gothic" w:hAnsi="Century Gothic"/>
      <w:color w:val="FFFFFF"/>
      <w:sz w:val="28"/>
      <w:lang w:eastAsia="en-US"/>
    </w:rPr>
  </w:style>
  <w:style w:type="character" w:styleId="Pogrubienie">
    <w:name w:val="Strong"/>
    <w:basedOn w:val="Domylnaczcionkaakapitu"/>
    <w:uiPriority w:val="22"/>
    <w:qFormat/>
    <w:rsid w:val="007B5BEF"/>
    <w:rPr>
      <w:b/>
      <w:bCs/>
    </w:rPr>
  </w:style>
  <w:style w:type="character" w:styleId="HTML-cytat">
    <w:name w:val="HTML Cite"/>
    <w:basedOn w:val="Domylnaczcionkaakapitu"/>
    <w:uiPriority w:val="99"/>
    <w:unhideWhenUsed/>
    <w:rsid w:val="00E257E5"/>
    <w:rPr>
      <w:i/>
      <w:iCs/>
    </w:rPr>
  </w:style>
  <w:style w:type="character" w:styleId="Odwoaniedokomentarza">
    <w:name w:val="annotation reference"/>
    <w:basedOn w:val="Domylnaczcionkaakapitu"/>
    <w:rsid w:val="004E541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E5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E5414"/>
    <w:rPr>
      <w:rFonts w:ascii="Century Gothic" w:hAnsi="Century Gothic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4E5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E5414"/>
    <w:rPr>
      <w:rFonts w:ascii="Century Gothic" w:hAnsi="Century Gothic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53BE3"/>
    <w:rPr>
      <w:rFonts w:ascii="Century Gothic" w:hAnsi="Century Gothic" w:cs="Arial"/>
      <w:b/>
      <w:bCs/>
      <w:sz w:val="26"/>
      <w:szCs w:val="26"/>
      <w:lang w:eastAsia="en-US"/>
    </w:rPr>
  </w:style>
  <w:style w:type="character" w:customStyle="1" w:styleId="marticlesupname">
    <w:name w:val="marticlesupname"/>
    <w:basedOn w:val="Domylnaczcionkaakapitu"/>
    <w:rsid w:val="00DB0C55"/>
  </w:style>
  <w:style w:type="character" w:customStyle="1" w:styleId="Nagwek1Znak">
    <w:name w:val="Nagłówek 1 Znak"/>
    <w:basedOn w:val="Domylnaczcionkaakapitu"/>
    <w:link w:val="Nagwek1"/>
    <w:uiPriority w:val="9"/>
    <w:rsid w:val="00F068D8"/>
    <w:rPr>
      <w:rFonts w:ascii="Century Gothic" w:hAnsi="Century Gothic" w:cs="Arial"/>
      <w:b/>
      <w:bCs/>
      <w:color w:val="003366"/>
      <w:kern w:val="32"/>
      <w:sz w:val="28"/>
      <w:szCs w:val="32"/>
      <w:lang w:eastAsia="en-US"/>
    </w:rPr>
  </w:style>
  <w:style w:type="paragraph" w:customStyle="1" w:styleId="news">
    <w:name w:val="news"/>
    <w:basedOn w:val="Normalny"/>
    <w:rsid w:val="00411919"/>
    <w:pPr>
      <w:spacing w:before="100" w:beforeAutospacing="1" w:after="100" w:afterAutospacing="1"/>
    </w:pPr>
    <w:rPr>
      <w:rFonts w:ascii="Times New Roman" w:hAnsi="Times New Roman"/>
      <w:lang w:eastAsia="pl-PL"/>
    </w:rPr>
  </w:style>
  <w:style w:type="character" w:customStyle="1" w:styleId="crumb">
    <w:name w:val="crumb"/>
    <w:basedOn w:val="Domylnaczcionkaakapitu"/>
    <w:rsid w:val="00411919"/>
  </w:style>
  <w:style w:type="character" w:customStyle="1" w:styleId="bold">
    <w:name w:val="bold"/>
    <w:basedOn w:val="Domylnaczcionkaakapitu"/>
    <w:rsid w:val="003F73D2"/>
  </w:style>
  <w:style w:type="table" w:styleId="Tabela-Siatka">
    <w:name w:val="Table Grid"/>
    <w:basedOn w:val="Standardowy"/>
    <w:rsid w:val="001763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fekty3W3">
    <w:name w:val="Table 3D effects 3"/>
    <w:basedOn w:val="Standardowy"/>
    <w:rsid w:val="0017631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ogrubienie1">
    <w:name w:val="Pogrubienie1"/>
    <w:basedOn w:val="Domylnaczcionkaakapitu"/>
    <w:rsid w:val="00176317"/>
  </w:style>
  <w:style w:type="table" w:styleId="Tabela-Kolumnowy5">
    <w:name w:val="Table Columns 5"/>
    <w:basedOn w:val="Standardowy"/>
    <w:rsid w:val="005C241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A33"/>
    <w:rPr>
      <w:rFonts w:ascii="Century Gothic" w:hAnsi="Century Gothic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FA4A33"/>
    <w:pPr>
      <w:keepNext/>
      <w:outlineLvl w:val="3"/>
    </w:pPr>
    <w:rPr>
      <w:color w:val="003300"/>
      <w:szCs w:val="20"/>
    </w:rPr>
  </w:style>
  <w:style w:type="paragraph" w:styleId="Nagwek9">
    <w:name w:val="heading 9"/>
    <w:basedOn w:val="Normalny"/>
    <w:next w:val="Normalny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asthead">
    <w:name w:val="Masthead"/>
    <w:basedOn w:val="Nagwek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Tekstpodstawowy">
    <w:name w:val="Body Text"/>
    <w:basedOn w:val="Normalny"/>
    <w:link w:val="TekstpodstawowyZnak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Tekstpodstawowywcity">
    <w:name w:val="Body Text Indent"/>
    <w:basedOn w:val="Normalny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ny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ny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ny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ipercze">
    <w:name w:val="Hyperlink"/>
    <w:basedOn w:val="Domylnaczcionkaakapitu"/>
    <w:uiPriority w:val="99"/>
    <w:rsid w:val="00A95CEE"/>
    <w:rPr>
      <w:color w:val="0000FF"/>
      <w:u w:val="single"/>
    </w:rPr>
  </w:style>
  <w:style w:type="paragraph" w:customStyle="1" w:styleId="ContactInformation">
    <w:name w:val="Contact Information"/>
    <w:basedOn w:val="Tekstpodstawowy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nyWeb">
    <w:name w:val="Normal (Web)"/>
    <w:basedOn w:val="Normalny"/>
    <w:uiPriority w:val="99"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ny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Tytu1">
    <w:name w:val="Tytuł1"/>
    <w:basedOn w:val="Nagwek1"/>
    <w:semiHidden/>
    <w:rsid w:val="00A34063"/>
    <w:pPr>
      <w:spacing w:before="0" w:after="0"/>
    </w:pPr>
    <w:rPr>
      <w:rFonts w:cs="Century Gothic"/>
      <w:b w:val="0"/>
      <w:bCs w:val="0"/>
      <w:kern w:val="0"/>
      <w:sz w:val="80"/>
      <w:szCs w:val="80"/>
      <w:lang w:eastAsia="pl-PL" w:bidi="pl-PL"/>
    </w:rPr>
  </w:style>
  <w:style w:type="paragraph" w:customStyle="1" w:styleId="ArticleHeading">
    <w:name w:val="Article Heading"/>
    <w:basedOn w:val="Normalny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Tekstpodstawowywcity"/>
    <w:rsid w:val="00451E59"/>
  </w:style>
  <w:style w:type="character" w:customStyle="1" w:styleId="TekstpodstawowyZnak">
    <w:name w:val="Tekst podstawowy Znak"/>
    <w:basedOn w:val="Domylnaczcionkaakapitu"/>
    <w:link w:val="Tekstpodstawowy"/>
    <w:rsid w:val="00EC0392"/>
    <w:rPr>
      <w:rFonts w:ascii="Century Gothic" w:hAnsi="Century Gothic"/>
      <w:color w:val="000000"/>
      <w:sz w:val="18"/>
      <w:lang w:val="pl-PL"/>
    </w:rPr>
  </w:style>
  <w:style w:type="paragraph" w:customStyle="1" w:styleId="Nagwekartykuu">
    <w:name w:val="Nagłówek artykułu"/>
    <w:basedOn w:val="Normalny"/>
    <w:semiHidden/>
    <w:rsid w:val="006D31C9"/>
    <w:pPr>
      <w:keepNext/>
      <w:spacing w:before="120" w:after="60"/>
      <w:outlineLvl w:val="0"/>
    </w:pPr>
    <w:rPr>
      <w:rFonts w:cs="Century Gothic"/>
      <w:b/>
      <w:bCs/>
      <w:color w:val="003366"/>
      <w:kern w:val="32"/>
      <w:sz w:val="28"/>
      <w:szCs w:val="28"/>
      <w:lang w:eastAsia="pl-PL" w:bidi="pl-PL"/>
    </w:rPr>
  </w:style>
  <w:style w:type="paragraph" w:customStyle="1" w:styleId="Biaytekstcytatu">
    <w:name w:val="Biały tekst cytatu"/>
    <w:basedOn w:val="Normalny"/>
    <w:semiHidden/>
    <w:rsid w:val="006D31C9"/>
    <w:pPr>
      <w:spacing w:line="360" w:lineRule="atLeast"/>
      <w:jc w:val="center"/>
    </w:pPr>
    <w:rPr>
      <w:rFonts w:cs="Century Gothic"/>
      <w:b/>
      <w:i/>
      <w:color w:val="FFFFFF"/>
      <w:sz w:val="22"/>
      <w:szCs w:val="22"/>
      <w:lang w:eastAsia="pl-PL" w:bidi="pl-PL"/>
    </w:rPr>
  </w:style>
  <w:style w:type="paragraph" w:customStyle="1" w:styleId="Adreswysykowy">
    <w:name w:val="Adres wysyłkowy"/>
    <w:basedOn w:val="Normalny"/>
    <w:semiHidden/>
    <w:rsid w:val="00CA52B7"/>
    <w:pPr>
      <w:spacing w:before="60" w:after="60" w:line="320" w:lineRule="exact"/>
    </w:pPr>
    <w:rPr>
      <w:rFonts w:cs="Century Gothic"/>
      <w:color w:val="003366"/>
      <w:lang w:eastAsia="pl-PL" w:bidi="pl-PL"/>
    </w:rPr>
  </w:style>
  <w:style w:type="paragraph" w:customStyle="1" w:styleId="Numerwydania">
    <w:name w:val="Numer wydania"/>
    <w:basedOn w:val="Normalny"/>
    <w:semiHidden/>
    <w:rsid w:val="00B23589"/>
    <w:pPr>
      <w:spacing w:line="240" w:lineRule="atLeast"/>
      <w:jc w:val="right"/>
    </w:pPr>
    <w:rPr>
      <w:rFonts w:cs="Century Gothic"/>
      <w:color w:val="FFFFFF"/>
      <w:sz w:val="16"/>
      <w:szCs w:val="16"/>
      <w:lang w:eastAsia="pl-PL" w:bidi="pl-PL"/>
    </w:rPr>
  </w:style>
  <w:style w:type="paragraph" w:styleId="Tekstdymka">
    <w:name w:val="Balloon Text"/>
    <w:basedOn w:val="Normalny"/>
    <w:link w:val="TekstdymkaZnak"/>
    <w:rsid w:val="00A60E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60EC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216B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F85F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5FA9"/>
    <w:rPr>
      <w:rFonts w:ascii="Century Gothic" w:hAnsi="Century Gothic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qFormat/>
    <w:rsid w:val="00F85F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5FA9"/>
    <w:rPr>
      <w:rFonts w:ascii="Century Gothic" w:hAnsi="Century Gothic"/>
      <w:sz w:val="24"/>
      <w:szCs w:val="24"/>
      <w:lang w:eastAsia="en-US"/>
    </w:rPr>
  </w:style>
  <w:style w:type="paragraph" w:styleId="Bezodstpw">
    <w:name w:val="No Spacing"/>
    <w:link w:val="BezodstpwZnak"/>
    <w:uiPriority w:val="1"/>
    <w:qFormat/>
    <w:rsid w:val="00F85FA9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F85FA9"/>
    <w:rPr>
      <w:rFonts w:asciiTheme="minorHAnsi" w:eastAsiaTheme="minorEastAsia" w:hAnsiTheme="minorHAnsi" w:cstheme="minorBidi"/>
      <w:sz w:val="22"/>
      <w:szCs w:val="22"/>
    </w:rPr>
  </w:style>
  <w:style w:type="paragraph" w:customStyle="1" w:styleId="Zawartotabeli">
    <w:name w:val="Zawartość tabeli"/>
    <w:basedOn w:val="Normalny"/>
    <w:rsid w:val="00F85FA9"/>
    <w:pPr>
      <w:widowControl w:val="0"/>
      <w:suppressLineNumbers/>
      <w:suppressAutoHyphens/>
    </w:pPr>
    <w:rPr>
      <w:rFonts w:ascii="Times New Roman" w:eastAsia="Arial Unicode MS" w:hAnsi="Times New Roman" w:cs="Tahoma"/>
      <w:kern w:val="1"/>
      <w:lang w:eastAsia="hi-IN" w:bidi="hi-IN"/>
    </w:rPr>
  </w:style>
  <w:style w:type="paragraph" w:customStyle="1" w:styleId="Default">
    <w:name w:val="Default"/>
    <w:rsid w:val="00C61F2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105F9"/>
    <w:rPr>
      <w:rFonts w:ascii="Century Gothic" w:hAnsi="Century Gothic"/>
      <w:color w:val="FFFFFF"/>
      <w:sz w:val="28"/>
      <w:lang w:eastAsia="en-US"/>
    </w:rPr>
  </w:style>
  <w:style w:type="character" w:styleId="Pogrubienie">
    <w:name w:val="Strong"/>
    <w:basedOn w:val="Domylnaczcionkaakapitu"/>
    <w:uiPriority w:val="22"/>
    <w:qFormat/>
    <w:rsid w:val="007B5BEF"/>
    <w:rPr>
      <w:b/>
      <w:bCs/>
    </w:rPr>
  </w:style>
  <w:style w:type="character" w:styleId="HTML-cytat">
    <w:name w:val="HTML Cite"/>
    <w:basedOn w:val="Domylnaczcionkaakapitu"/>
    <w:uiPriority w:val="99"/>
    <w:unhideWhenUsed/>
    <w:rsid w:val="00E257E5"/>
    <w:rPr>
      <w:i/>
      <w:iCs/>
    </w:rPr>
  </w:style>
  <w:style w:type="character" w:styleId="Odwoaniedokomentarza">
    <w:name w:val="annotation reference"/>
    <w:basedOn w:val="Domylnaczcionkaakapitu"/>
    <w:rsid w:val="004E541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E5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E5414"/>
    <w:rPr>
      <w:rFonts w:ascii="Century Gothic" w:hAnsi="Century Gothic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4E5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E5414"/>
    <w:rPr>
      <w:rFonts w:ascii="Century Gothic" w:hAnsi="Century Gothic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53BE3"/>
    <w:rPr>
      <w:rFonts w:ascii="Century Gothic" w:hAnsi="Century Gothic" w:cs="Arial"/>
      <w:b/>
      <w:bCs/>
      <w:sz w:val="26"/>
      <w:szCs w:val="26"/>
      <w:lang w:eastAsia="en-US"/>
    </w:rPr>
  </w:style>
  <w:style w:type="character" w:customStyle="1" w:styleId="marticlesupname">
    <w:name w:val="marticlesupname"/>
    <w:basedOn w:val="Domylnaczcionkaakapitu"/>
    <w:rsid w:val="00DB0C55"/>
  </w:style>
  <w:style w:type="character" w:customStyle="1" w:styleId="Nagwek1Znak">
    <w:name w:val="Nagłówek 1 Znak"/>
    <w:basedOn w:val="Domylnaczcionkaakapitu"/>
    <w:link w:val="Nagwek1"/>
    <w:uiPriority w:val="9"/>
    <w:rsid w:val="00F068D8"/>
    <w:rPr>
      <w:rFonts w:ascii="Century Gothic" w:hAnsi="Century Gothic" w:cs="Arial"/>
      <w:b/>
      <w:bCs/>
      <w:color w:val="003366"/>
      <w:kern w:val="32"/>
      <w:sz w:val="28"/>
      <w:szCs w:val="32"/>
      <w:lang w:eastAsia="en-US"/>
    </w:rPr>
  </w:style>
  <w:style w:type="paragraph" w:customStyle="1" w:styleId="news">
    <w:name w:val="news"/>
    <w:basedOn w:val="Normalny"/>
    <w:rsid w:val="00411919"/>
    <w:pPr>
      <w:spacing w:before="100" w:beforeAutospacing="1" w:after="100" w:afterAutospacing="1"/>
    </w:pPr>
    <w:rPr>
      <w:rFonts w:ascii="Times New Roman" w:hAnsi="Times New Roman"/>
      <w:lang w:eastAsia="pl-PL"/>
    </w:rPr>
  </w:style>
  <w:style w:type="character" w:customStyle="1" w:styleId="crumb">
    <w:name w:val="crumb"/>
    <w:basedOn w:val="Domylnaczcionkaakapitu"/>
    <w:rsid w:val="00411919"/>
  </w:style>
  <w:style w:type="character" w:customStyle="1" w:styleId="bold">
    <w:name w:val="bold"/>
    <w:basedOn w:val="Domylnaczcionkaakapitu"/>
    <w:rsid w:val="003F73D2"/>
  </w:style>
  <w:style w:type="table" w:styleId="Tabela-Siatka">
    <w:name w:val="Table Grid"/>
    <w:basedOn w:val="Standardowy"/>
    <w:rsid w:val="001763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fekty3W3">
    <w:name w:val="Table 3D effects 3"/>
    <w:basedOn w:val="Standardowy"/>
    <w:rsid w:val="0017631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ogrubienie1">
    <w:name w:val="Pogrubienie1"/>
    <w:basedOn w:val="Domylnaczcionkaakapitu"/>
    <w:rsid w:val="00176317"/>
  </w:style>
  <w:style w:type="table" w:styleId="Tabela-Kolumnowy5">
    <w:name w:val="Table Columns 5"/>
    <w:basedOn w:val="Standardowy"/>
    <w:rsid w:val="005C241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6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1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689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606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746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66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319">
          <w:marLeft w:val="10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6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942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41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8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8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940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01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220">
          <w:marLeft w:val="10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12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49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073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24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82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31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725">
          <w:marLeft w:val="10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671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334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842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44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5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5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://www.innogy.p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innogy.p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hyperlink" Target="mailto:hanna.zablocka@innogy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gy.pl/" TargetMode="External"/><Relationship Id="rId1" Type="http://schemas.openxmlformats.org/officeDocument/2006/relationships/hyperlink" Target="mailto:informacja@innog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olusia\AppData\Roaming\Microsoft\Szablony\Rodzinny%20biuletyn%20&#347;wi&#261;tecz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230E7-3763-4E97-9D82-EBD1B4CF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Rodzinny biuletyn świąteczny</Template>
  <TotalTime>0</TotalTime>
  <Pages>6</Pages>
  <Words>481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</dc:creator>
  <cp:lastModifiedBy>Zabłocka, Hanna</cp:lastModifiedBy>
  <cp:revision>13</cp:revision>
  <cp:lastPrinted>2016-07-12T06:37:00Z</cp:lastPrinted>
  <dcterms:created xsi:type="dcterms:W3CDTF">2017-01-26T10:04:00Z</dcterms:created>
  <dcterms:modified xsi:type="dcterms:W3CDTF">2017-02-01T07:55:00Z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TC010128001045</vt:lpwstr>
  </property>
</Properties>
</file>